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658"/>
        <w:gridCol w:w="8752"/>
      </w:tblGrid>
      <w:tr w:rsidR="009909D2" w14:paraId="64F73290" w14:textId="77777777" w:rsidTr="009909D2">
        <w:trPr>
          <w:trHeight w:val="334"/>
        </w:trPr>
        <w:tc>
          <w:tcPr>
            <w:tcW w:w="1658" w:type="dxa"/>
            <w:shd w:val="clear" w:color="auto" w:fill="ADAFFF"/>
          </w:tcPr>
          <w:p w14:paraId="0852B3DC" w14:textId="77777777" w:rsidR="009909D2" w:rsidRDefault="009909D2">
            <w:r>
              <w:t xml:space="preserve">Key Vocabulary </w:t>
            </w:r>
          </w:p>
        </w:tc>
        <w:tc>
          <w:tcPr>
            <w:tcW w:w="8752" w:type="dxa"/>
            <w:shd w:val="clear" w:color="auto" w:fill="ADAFFF"/>
          </w:tcPr>
          <w:p w14:paraId="67CAAA61" w14:textId="246D40E2" w:rsidR="009909D2" w:rsidRDefault="00C2158E">
            <w:r>
              <w:t>Prior Learning: to have used Venn or Carroll diagrams</w:t>
            </w:r>
            <w:bookmarkStart w:id="0" w:name="_GoBack"/>
            <w:bookmarkEnd w:id="0"/>
          </w:p>
        </w:tc>
      </w:tr>
      <w:tr w:rsidR="009909D2" w14:paraId="351CF991" w14:textId="77777777" w:rsidTr="005F4893">
        <w:trPr>
          <w:trHeight w:val="386"/>
        </w:trPr>
        <w:tc>
          <w:tcPr>
            <w:tcW w:w="1658" w:type="dxa"/>
            <w:shd w:val="clear" w:color="auto" w:fill="ADAFFF"/>
          </w:tcPr>
          <w:p w14:paraId="7A5BAAA8" w14:textId="77777777" w:rsidR="009909D2" w:rsidRDefault="009909D2">
            <w:r>
              <w:t>Organisms</w:t>
            </w:r>
          </w:p>
        </w:tc>
        <w:tc>
          <w:tcPr>
            <w:tcW w:w="8752" w:type="dxa"/>
            <w:shd w:val="clear" w:color="auto" w:fill="ADAFFF"/>
          </w:tcPr>
          <w:p w14:paraId="29AEE1E6" w14:textId="77777777" w:rsidR="009909D2" w:rsidRDefault="009909D2">
            <w:r>
              <w:t>This is another word that can be used to mean ‘living things’</w:t>
            </w:r>
          </w:p>
        </w:tc>
      </w:tr>
      <w:tr w:rsidR="009909D2" w14:paraId="175D5335" w14:textId="77777777" w:rsidTr="009909D2">
        <w:trPr>
          <w:trHeight w:val="334"/>
        </w:trPr>
        <w:tc>
          <w:tcPr>
            <w:tcW w:w="1658" w:type="dxa"/>
            <w:shd w:val="clear" w:color="auto" w:fill="ADAFFF"/>
          </w:tcPr>
          <w:p w14:paraId="339EEE51" w14:textId="77777777" w:rsidR="009909D2" w:rsidRDefault="009909D2">
            <w:r>
              <w:t>Life processes</w:t>
            </w:r>
          </w:p>
        </w:tc>
        <w:tc>
          <w:tcPr>
            <w:tcW w:w="8752" w:type="dxa"/>
            <w:shd w:val="clear" w:color="auto" w:fill="ADAFFF"/>
          </w:tcPr>
          <w:p w14:paraId="73296D91" w14:textId="584511A3" w:rsidR="009909D2" w:rsidRDefault="009909D2">
            <w:r>
              <w:t xml:space="preserve">The things that living things do to stay alive. </w:t>
            </w:r>
          </w:p>
        </w:tc>
      </w:tr>
      <w:tr w:rsidR="009909D2" w14:paraId="21D8A91A" w14:textId="77777777" w:rsidTr="009909D2">
        <w:trPr>
          <w:trHeight w:val="334"/>
        </w:trPr>
        <w:tc>
          <w:tcPr>
            <w:tcW w:w="1658" w:type="dxa"/>
            <w:shd w:val="clear" w:color="auto" w:fill="ADAFFF"/>
          </w:tcPr>
          <w:p w14:paraId="724DD1B9" w14:textId="77777777" w:rsidR="009909D2" w:rsidRDefault="009909D2">
            <w:r>
              <w:t>Respiration</w:t>
            </w:r>
          </w:p>
        </w:tc>
        <w:tc>
          <w:tcPr>
            <w:tcW w:w="8752" w:type="dxa"/>
            <w:shd w:val="clear" w:color="auto" w:fill="ADAFFF"/>
          </w:tcPr>
          <w:p w14:paraId="2E738C43" w14:textId="77777777" w:rsidR="009909D2" w:rsidRDefault="009909D2">
            <w:r>
              <w:t>A process where plants and animals use oxygen gas from the air to help turn their food into energy.</w:t>
            </w:r>
          </w:p>
        </w:tc>
      </w:tr>
      <w:tr w:rsidR="009909D2" w14:paraId="6BA66E0B" w14:textId="77777777" w:rsidTr="009909D2">
        <w:trPr>
          <w:trHeight w:val="311"/>
        </w:trPr>
        <w:tc>
          <w:tcPr>
            <w:tcW w:w="1658" w:type="dxa"/>
            <w:shd w:val="clear" w:color="auto" w:fill="ADAFFF"/>
          </w:tcPr>
          <w:p w14:paraId="0FDC1E38" w14:textId="77777777" w:rsidR="009909D2" w:rsidRDefault="009909D2">
            <w:r>
              <w:t>Sensitivity</w:t>
            </w:r>
          </w:p>
        </w:tc>
        <w:tc>
          <w:tcPr>
            <w:tcW w:w="8752" w:type="dxa"/>
            <w:shd w:val="clear" w:color="auto" w:fill="ADAFFF"/>
          </w:tcPr>
          <w:p w14:paraId="0A8000AC" w14:textId="77777777" w:rsidR="009909D2" w:rsidRDefault="009909D2">
            <w:r>
              <w:t>The way living things react to changes in their environment.</w:t>
            </w:r>
          </w:p>
        </w:tc>
      </w:tr>
      <w:tr w:rsidR="009909D2" w14:paraId="0114DD1D" w14:textId="77777777" w:rsidTr="009909D2">
        <w:trPr>
          <w:trHeight w:val="334"/>
        </w:trPr>
        <w:tc>
          <w:tcPr>
            <w:tcW w:w="1658" w:type="dxa"/>
            <w:shd w:val="clear" w:color="auto" w:fill="ADAFFF"/>
          </w:tcPr>
          <w:p w14:paraId="6AD89899" w14:textId="77777777" w:rsidR="009909D2" w:rsidRDefault="009909D2">
            <w:r>
              <w:t>Excretion</w:t>
            </w:r>
          </w:p>
        </w:tc>
        <w:tc>
          <w:tcPr>
            <w:tcW w:w="8752" w:type="dxa"/>
            <w:shd w:val="clear" w:color="auto" w:fill="ADAFFF"/>
          </w:tcPr>
          <w:p w14:paraId="1263287C" w14:textId="77777777" w:rsidR="009909D2" w:rsidRDefault="009909D2">
            <w:r>
              <w:t>The process by which living things get rid of waste products.</w:t>
            </w:r>
          </w:p>
        </w:tc>
      </w:tr>
      <w:tr w:rsidR="009909D2" w14:paraId="6F04ABC8" w14:textId="77777777" w:rsidTr="009909D2">
        <w:trPr>
          <w:trHeight w:val="334"/>
        </w:trPr>
        <w:tc>
          <w:tcPr>
            <w:tcW w:w="1658" w:type="dxa"/>
            <w:shd w:val="clear" w:color="auto" w:fill="ADAFFF"/>
          </w:tcPr>
          <w:p w14:paraId="187360A1" w14:textId="77777777" w:rsidR="009909D2" w:rsidRDefault="009909D2">
            <w:r>
              <w:t xml:space="preserve">Nutrition </w:t>
            </w:r>
          </w:p>
        </w:tc>
        <w:tc>
          <w:tcPr>
            <w:tcW w:w="8752" w:type="dxa"/>
            <w:shd w:val="clear" w:color="auto" w:fill="ADAFFF"/>
          </w:tcPr>
          <w:p w14:paraId="1D4EB1B8" w14:textId="77777777" w:rsidR="009909D2" w:rsidRDefault="009909D2">
            <w:r>
              <w:t xml:space="preserve">Food which provides living things with energy to live and stay healthy. </w:t>
            </w:r>
          </w:p>
        </w:tc>
      </w:tr>
      <w:tr w:rsidR="009909D2" w14:paraId="4DCAC636" w14:textId="77777777" w:rsidTr="009909D2">
        <w:trPr>
          <w:trHeight w:val="334"/>
        </w:trPr>
        <w:tc>
          <w:tcPr>
            <w:tcW w:w="1658" w:type="dxa"/>
            <w:shd w:val="clear" w:color="auto" w:fill="ADAFFF"/>
          </w:tcPr>
          <w:p w14:paraId="213F083D" w14:textId="77777777" w:rsidR="009909D2" w:rsidRDefault="009909D2">
            <w:r>
              <w:t>Habitat</w:t>
            </w:r>
          </w:p>
        </w:tc>
        <w:tc>
          <w:tcPr>
            <w:tcW w:w="8752" w:type="dxa"/>
            <w:shd w:val="clear" w:color="auto" w:fill="ADAFFF"/>
          </w:tcPr>
          <w:p w14:paraId="0A2BCFAD" w14:textId="77777777" w:rsidR="009909D2" w:rsidRDefault="009909D2">
            <w:r>
              <w:t xml:space="preserve">The specific area or place in which particular animals or plants may live. </w:t>
            </w:r>
          </w:p>
        </w:tc>
      </w:tr>
      <w:tr w:rsidR="009909D2" w14:paraId="207A60E4" w14:textId="77777777" w:rsidTr="009909D2">
        <w:trPr>
          <w:trHeight w:val="334"/>
        </w:trPr>
        <w:tc>
          <w:tcPr>
            <w:tcW w:w="1658" w:type="dxa"/>
            <w:shd w:val="clear" w:color="auto" w:fill="ADAFFF"/>
          </w:tcPr>
          <w:p w14:paraId="7722DF74" w14:textId="77777777" w:rsidR="009909D2" w:rsidRDefault="009909D2">
            <w:r>
              <w:t>Environment</w:t>
            </w:r>
          </w:p>
        </w:tc>
        <w:tc>
          <w:tcPr>
            <w:tcW w:w="8752" w:type="dxa"/>
            <w:shd w:val="clear" w:color="auto" w:fill="ADAFFF"/>
          </w:tcPr>
          <w:p w14:paraId="0FE35D2E" w14:textId="461F447E" w:rsidR="009909D2" w:rsidRDefault="009909D2">
            <w:r>
              <w:t xml:space="preserve">An environment contains many habitats and these include areas where there are both living and non-living things. </w:t>
            </w:r>
          </w:p>
        </w:tc>
      </w:tr>
      <w:tr w:rsidR="009909D2" w14:paraId="61DD60BA" w14:textId="77777777" w:rsidTr="009909D2">
        <w:trPr>
          <w:trHeight w:val="334"/>
        </w:trPr>
        <w:tc>
          <w:tcPr>
            <w:tcW w:w="1658" w:type="dxa"/>
            <w:shd w:val="clear" w:color="auto" w:fill="ADAFFF"/>
          </w:tcPr>
          <w:p w14:paraId="11E3C0A1" w14:textId="77777777" w:rsidR="009909D2" w:rsidRDefault="009909D2">
            <w:r>
              <w:t>Endangered species</w:t>
            </w:r>
          </w:p>
        </w:tc>
        <w:tc>
          <w:tcPr>
            <w:tcW w:w="8752" w:type="dxa"/>
            <w:shd w:val="clear" w:color="auto" w:fill="ADAFFF"/>
          </w:tcPr>
          <w:p w14:paraId="6961A3FF" w14:textId="74AF2F62" w:rsidR="009909D2" w:rsidRDefault="009909D2">
            <w:r>
              <w:t xml:space="preserve">A plant or animal where there are not many of their species left and scientists are concerned that the species may become extinct. </w:t>
            </w:r>
          </w:p>
        </w:tc>
      </w:tr>
      <w:tr w:rsidR="009909D2" w14:paraId="185A8551" w14:textId="77777777" w:rsidTr="009909D2">
        <w:trPr>
          <w:trHeight w:val="334"/>
        </w:trPr>
        <w:tc>
          <w:tcPr>
            <w:tcW w:w="1658" w:type="dxa"/>
            <w:shd w:val="clear" w:color="auto" w:fill="ADAFFF"/>
          </w:tcPr>
          <w:p w14:paraId="04D4996A" w14:textId="77777777" w:rsidR="009909D2" w:rsidRDefault="009909D2">
            <w:r>
              <w:t>Extinct</w:t>
            </w:r>
          </w:p>
        </w:tc>
        <w:tc>
          <w:tcPr>
            <w:tcW w:w="8752" w:type="dxa"/>
            <w:shd w:val="clear" w:color="auto" w:fill="ADAFFF"/>
          </w:tcPr>
          <w:p w14:paraId="6B0E22D0" w14:textId="6255AA1A" w:rsidR="009909D2" w:rsidRDefault="009909D2">
            <w:r>
              <w:t xml:space="preserve">When a species has no more members alive on the planet, it is extinct. </w:t>
            </w:r>
          </w:p>
        </w:tc>
      </w:tr>
      <w:tr w:rsidR="009909D2" w14:paraId="537B811A" w14:textId="77777777" w:rsidTr="009909D2">
        <w:trPr>
          <w:trHeight w:val="311"/>
        </w:trPr>
        <w:tc>
          <w:tcPr>
            <w:tcW w:w="1658" w:type="dxa"/>
            <w:shd w:val="clear" w:color="auto" w:fill="ADAFFF"/>
          </w:tcPr>
          <w:p w14:paraId="63B942B9" w14:textId="77777777" w:rsidR="009909D2" w:rsidRDefault="009909D2">
            <w:r>
              <w:t>Reproduction</w:t>
            </w:r>
          </w:p>
        </w:tc>
        <w:tc>
          <w:tcPr>
            <w:tcW w:w="8752" w:type="dxa"/>
            <w:shd w:val="clear" w:color="auto" w:fill="ADAFFF"/>
          </w:tcPr>
          <w:p w14:paraId="5541AC4A" w14:textId="2BB35F5F" w:rsidR="009909D2" w:rsidRDefault="009909D2">
            <w:r>
              <w:t xml:space="preserve">The process through which young are produced. </w:t>
            </w:r>
          </w:p>
        </w:tc>
      </w:tr>
    </w:tbl>
    <w:p w14:paraId="19BE0021" w14:textId="1F33594A" w:rsidR="005F4893" w:rsidRDefault="005F4893">
      <w:r>
        <w:rPr>
          <w:noProof/>
          <w:lang w:eastAsia="en-GB"/>
        </w:rPr>
        <mc:AlternateContent>
          <mc:Choice Requires="wps">
            <w:drawing>
              <wp:anchor distT="0" distB="0" distL="114300" distR="114300" simplePos="0" relativeHeight="251663360" behindDoc="0" locked="0" layoutInCell="1" allowOverlap="1" wp14:anchorId="49187B3A" wp14:editId="46F19E22">
                <wp:simplePos x="0" y="0"/>
                <wp:positionH relativeFrom="column">
                  <wp:posOffset>6870758</wp:posOffset>
                </wp:positionH>
                <wp:positionV relativeFrom="paragraph">
                  <wp:posOffset>268951</wp:posOffset>
                </wp:positionV>
                <wp:extent cx="2673350" cy="2171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67335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AF9B2F" w14:textId="33A7EDA7" w:rsidR="009909D2" w:rsidRDefault="009909D2" w:rsidP="005F4893">
                            <w:pPr>
                              <w:shd w:val="clear" w:color="auto" w:fill="ADAFFF"/>
                              <w:jc w:val="center"/>
                            </w:pPr>
                            <w:r>
                              <w:t>Plants and animals rely on the environment to give them everything they need. Therefore, when habitats change, it can be very dangerous to the plants and animals that live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49187B3A" id="_x0000_t202" coordsize="21600,21600" o:spt="202" path="m0,0l0,21600,21600,21600,21600,0xe">
                <v:stroke joinstyle="miter"/>
                <v:path gradientshapeok="t" o:connecttype="rect"/>
              </v:shapetype>
              <v:shape id="Text Box 5" o:spid="_x0000_s1026" type="#_x0000_t202" style="position:absolute;margin-left:541pt;margin-top:21.2pt;width:210.5pt;height:17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" filled="f" stroked="f">
                <v:textbox>
                  <w:txbxContent>
                    <w:p w14:paraId="6CAF9B2F" w14:textId="33A7EDA7" w:rsidR="009909D2" w:rsidRDefault="009909D2" w:rsidP="005F4893">
                      <w:pPr>
                        <w:shd w:val="clear" w:color="auto" w:fill="ADAFFF"/>
                        <w:jc w:val="center"/>
                      </w:pPr>
                      <w:r>
                        <w:t>Plants and animals rely on the environment to give them everything they need. Therefore, when habitats change, it can be very dangerous to the plants and animals that live there.</w:t>
                      </w:r>
                    </w:p>
                  </w:txbxContent>
                </v:textbox>
                <w10:wrap type="square"/>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9602053" wp14:editId="2D722913">
                <wp:simplePos x="0" y="0"/>
                <wp:positionH relativeFrom="column">
                  <wp:posOffset>4279958</wp:posOffset>
                </wp:positionH>
                <wp:positionV relativeFrom="paragraph">
                  <wp:posOffset>268951</wp:posOffset>
                </wp:positionV>
                <wp:extent cx="2362200" cy="2172335"/>
                <wp:effectExtent l="0" t="0" r="0" b="12065"/>
                <wp:wrapSquare wrapText="bothSides"/>
                <wp:docPr id="3" name="Text Box 3"/>
                <wp:cNvGraphicFramePr/>
                <a:graphic xmlns:a="http://schemas.openxmlformats.org/drawingml/2006/main">
                  <a:graphicData uri="http://schemas.microsoft.com/office/word/2010/wordprocessingShape">
                    <wps:wsp>
                      <wps:cNvSpPr txBox="1"/>
                      <wps:spPr>
                        <a:xfrm>
                          <a:off x="0" y="0"/>
                          <a:ext cx="2362200" cy="2172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4DF93D" w14:textId="77777777" w:rsidR="009909D2" w:rsidRPr="00281537" w:rsidRDefault="009909D2" w:rsidP="005F4893">
                            <w:pPr>
                              <w:shd w:val="clear" w:color="auto" w:fill="ADAFFF"/>
                              <w:jc w:val="center"/>
                              <w:rPr>
                                <w:b/>
                              </w:rPr>
                            </w:pPr>
                            <w:r w:rsidRPr="00281537">
                              <w:rPr>
                                <w:b/>
                              </w:rPr>
                              <w:t>Human-made:</w:t>
                            </w:r>
                          </w:p>
                          <w:p w14:paraId="725F6B0E" w14:textId="292B7BFD" w:rsidR="009909D2" w:rsidRDefault="009909D2" w:rsidP="005F4893">
                            <w:pPr>
                              <w:shd w:val="clear" w:color="auto" w:fill="ADAFFF"/>
                              <w:jc w:val="center"/>
                            </w:pPr>
                            <w:r>
                              <w:t>Deforestation</w:t>
                            </w:r>
                          </w:p>
                          <w:p w14:paraId="519AE661" w14:textId="04405921" w:rsidR="009909D2" w:rsidRDefault="009909D2" w:rsidP="005F4893">
                            <w:pPr>
                              <w:shd w:val="clear" w:color="auto" w:fill="ADAFFF"/>
                              <w:jc w:val="center"/>
                            </w:pPr>
                            <w:r>
                              <w:t>Pollution</w:t>
                            </w:r>
                          </w:p>
                          <w:p w14:paraId="3E84FF77" w14:textId="77777777" w:rsidR="009909D2" w:rsidRDefault="009909D2" w:rsidP="005F4893">
                            <w:pPr>
                              <w:shd w:val="clear" w:color="auto" w:fill="ADAFFF"/>
                              <w:jc w:val="center"/>
                            </w:pPr>
                            <w:r>
                              <w:t>Urbanisation</w:t>
                            </w:r>
                          </w:p>
                          <w:p w14:paraId="0F49451C" w14:textId="77777777" w:rsidR="009909D2" w:rsidRDefault="009909D2" w:rsidP="005F4893">
                            <w:pPr>
                              <w:shd w:val="clear" w:color="auto" w:fill="ADAFFF"/>
                              <w:jc w:val="center"/>
                            </w:pPr>
                            <w:r>
                              <w:t xml:space="preserve">The introduction of new animal or plant species to an </w:t>
                            </w:r>
                            <w:proofErr w:type="spellStart"/>
                            <w:r>
                              <w:t>evironment</w:t>
                            </w:r>
                            <w:proofErr w:type="spellEnd"/>
                          </w:p>
                          <w:p w14:paraId="08ED0497" w14:textId="77777777" w:rsidR="009909D2" w:rsidRDefault="009909D2" w:rsidP="005F4893">
                            <w:pPr>
                              <w:shd w:val="clear" w:color="auto" w:fill="ADAFFF"/>
                              <w:jc w:val="center"/>
                            </w:pPr>
                            <w:r>
                              <w:t>Creating new nature reserves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9602053" id="Text Box 3" o:spid="_x0000_s1027" type="#_x0000_t202" style="position:absolute;margin-left:337pt;margin-top:21.2pt;width:186pt;height:1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" filled="f" stroked="f">
                <v:textbox>
                  <w:txbxContent>
                    <w:p w14:paraId="484DF93D" w14:textId="77777777" w:rsidR="009909D2" w:rsidRPr="00281537" w:rsidRDefault="009909D2" w:rsidP="005F4893">
                      <w:pPr>
                        <w:shd w:val="clear" w:color="auto" w:fill="ADAFFF"/>
                        <w:jc w:val="center"/>
                        <w:rPr>
                          <w:b/>
                        </w:rPr>
                      </w:pPr>
                      <w:r w:rsidRPr="00281537">
                        <w:rPr>
                          <w:b/>
                        </w:rPr>
                        <w:t>Human-made:</w:t>
                      </w:r>
                    </w:p>
                    <w:p w14:paraId="725F6B0E" w14:textId="292B7BFD" w:rsidR="009909D2" w:rsidRDefault="009909D2" w:rsidP="005F4893">
                      <w:pPr>
                        <w:shd w:val="clear" w:color="auto" w:fill="ADAFFF"/>
                        <w:jc w:val="center"/>
                      </w:pPr>
                      <w:r>
                        <w:t>Deforestation</w:t>
                      </w:r>
                    </w:p>
                    <w:p w14:paraId="519AE661" w14:textId="04405921" w:rsidR="009909D2" w:rsidRDefault="009909D2" w:rsidP="005F4893">
                      <w:pPr>
                        <w:shd w:val="clear" w:color="auto" w:fill="ADAFFF"/>
                        <w:jc w:val="center"/>
                      </w:pPr>
                      <w:r>
                        <w:t>Pollution</w:t>
                      </w:r>
                    </w:p>
                    <w:p w14:paraId="3E84FF77" w14:textId="77777777" w:rsidR="009909D2" w:rsidRDefault="009909D2" w:rsidP="005F4893">
                      <w:pPr>
                        <w:shd w:val="clear" w:color="auto" w:fill="ADAFFF"/>
                        <w:jc w:val="center"/>
                      </w:pPr>
                      <w:r>
                        <w:t>Urbanisation</w:t>
                      </w:r>
                    </w:p>
                    <w:p w14:paraId="0F49451C" w14:textId="77777777" w:rsidR="009909D2" w:rsidRDefault="009909D2" w:rsidP="005F4893">
                      <w:pPr>
                        <w:shd w:val="clear" w:color="auto" w:fill="ADAFFF"/>
                        <w:jc w:val="center"/>
                      </w:pPr>
                      <w:r>
                        <w:t>The introduction of new animal or plant species to an evironment</w:t>
                      </w:r>
                    </w:p>
                    <w:p w14:paraId="08ED0497" w14:textId="77777777" w:rsidR="009909D2" w:rsidRDefault="009909D2" w:rsidP="005F4893">
                      <w:pPr>
                        <w:shd w:val="clear" w:color="auto" w:fill="ADAFFF"/>
                        <w:jc w:val="center"/>
                      </w:pPr>
                      <w:r>
                        <w:t>Creating new nature reserves</w:t>
                      </w:r>
                    </w:p>
                  </w:txbxContent>
                </v:textbox>
                <w10:wrap type="squar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86B65C8" wp14:editId="6A324AC9">
                <wp:simplePos x="0" y="0"/>
                <wp:positionH relativeFrom="column">
                  <wp:posOffset>2146358</wp:posOffset>
                </wp:positionH>
                <wp:positionV relativeFrom="paragraph">
                  <wp:posOffset>286096</wp:posOffset>
                </wp:positionV>
                <wp:extent cx="1981200" cy="21672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81200" cy="2167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C01CDF" w14:textId="4985B2DC" w:rsidR="009909D2" w:rsidRPr="00281537" w:rsidRDefault="009909D2" w:rsidP="005F4893">
                            <w:pPr>
                              <w:shd w:val="clear" w:color="auto" w:fill="ADAFFF"/>
                              <w:jc w:val="center"/>
                              <w:rPr>
                                <w:b/>
                              </w:rPr>
                            </w:pPr>
                            <w:r w:rsidRPr="00281537">
                              <w:rPr>
                                <w:b/>
                              </w:rPr>
                              <w:t>Natural:</w:t>
                            </w:r>
                          </w:p>
                          <w:p w14:paraId="5A2095DD" w14:textId="77777777" w:rsidR="009909D2" w:rsidRDefault="009909D2" w:rsidP="005F4893">
                            <w:pPr>
                              <w:shd w:val="clear" w:color="auto" w:fill="ADAFFF"/>
                              <w:jc w:val="center"/>
                            </w:pPr>
                            <w:r>
                              <w:t>Earthquakes</w:t>
                            </w:r>
                          </w:p>
                          <w:p w14:paraId="2F222D0E" w14:textId="77777777" w:rsidR="009909D2" w:rsidRDefault="009909D2" w:rsidP="005F4893">
                            <w:pPr>
                              <w:shd w:val="clear" w:color="auto" w:fill="ADAFFF"/>
                              <w:jc w:val="center"/>
                            </w:pPr>
                            <w:r>
                              <w:t>Storms</w:t>
                            </w:r>
                          </w:p>
                          <w:p w14:paraId="4D274FE5" w14:textId="77777777" w:rsidR="009909D2" w:rsidRDefault="009909D2" w:rsidP="005F4893">
                            <w:pPr>
                              <w:shd w:val="clear" w:color="auto" w:fill="ADAFFF"/>
                              <w:jc w:val="center"/>
                            </w:pPr>
                            <w:r>
                              <w:t>Floods</w:t>
                            </w:r>
                          </w:p>
                          <w:p w14:paraId="7830EDEA" w14:textId="77777777" w:rsidR="009909D2" w:rsidRDefault="009909D2" w:rsidP="005F4893">
                            <w:pPr>
                              <w:shd w:val="clear" w:color="auto" w:fill="ADAFFF"/>
                              <w:jc w:val="center"/>
                            </w:pPr>
                            <w:r>
                              <w:t>Droughts</w:t>
                            </w:r>
                          </w:p>
                          <w:p w14:paraId="08240F2A" w14:textId="77777777" w:rsidR="009909D2" w:rsidRDefault="009909D2" w:rsidP="005F4893">
                            <w:pPr>
                              <w:shd w:val="clear" w:color="auto" w:fill="ADAFFF"/>
                              <w:jc w:val="center"/>
                            </w:pPr>
                            <w:r>
                              <w:t>Wildfires</w:t>
                            </w:r>
                          </w:p>
                          <w:p w14:paraId="6A667A20" w14:textId="77777777" w:rsidR="009909D2" w:rsidRDefault="009909D2" w:rsidP="005F4893">
                            <w:pPr>
                              <w:shd w:val="clear" w:color="auto" w:fill="ADAFFF"/>
                              <w:jc w:val="center"/>
                            </w:pPr>
                            <w:r>
                              <w:t>The seasons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86B65C8" id="Text Box 2" o:spid="_x0000_s1028" type="#_x0000_t202" style="position:absolute;margin-left:169pt;margin-top:22.55pt;width:156pt;height:170.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" filled="f" stroked="f">
                <v:textbox>
                  <w:txbxContent>
                    <w:p w14:paraId="79C01CDF" w14:textId="4985B2DC" w:rsidR="009909D2" w:rsidRPr="00281537" w:rsidRDefault="009909D2" w:rsidP="005F4893">
                      <w:pPr>
                        <w:shd w:val="clear" w:color="auto" w:fill="ADAFFF"/>
                        <w:jc w:val="center"/>
                        <w:rPr>
                          <w:b/>
                        </w:rPr>
                      </w:pPr>
                      <w:r w:rsidRPr="00281537">
                        <w:rPr>
                          <w:b/>
                        </w:rPr>
                        <w:t>Natural:</w:t>
                      </w:r>
                    </w:p>
                    <w:p w14:paraId="5A2095DD" w14:textId="77777777" w:rsidR="009909D2" w:rsidRDefault="009909D2" w:rsidP="005F4893">
                      <w:pPr>
                        <w:shd w:val="clear" w:color="auto" w:fill="ADAFFF"/>
                        <w:jc w:val="center"/>
                      </w:pPr>
                      <w:r>
                        <w:t>Earthquakes</w:t>
                      </w:r>
                    </w:p>
                    <w:p w14:paraId="2F222D0E" w14:textId="77777777" w:rsidR="009909D2" w:rsidRDefault="009909D2" w:rsidP="005F4893">
                      <w:pPr>
                        <w:shd w:val="clear" w:color="auto" w:fill="ADAFFF"/>
                        <w:jc w:val="center"/>
                      </w:pPr>
                      <w:r>
                        <w:t>Storms</w:t>
                      </w:r>
                    </w:p>
                    <w:p w14:paraId="4D274FE5" w14:textId="77777777" w:rsidR="009909D2" w:rsidRDefault="009909D2" w:rsidP="005F4893">
                      <w:pPr>
                        <w:shd w:val="clear" w:color="auto" w:fill="ADAFFF"/>
                        <w:jc w:val="center"/>
                      </w:pPr>
                      <w:r>
                        <w:t>Floods</w:t>
                      </w:r>
                    </w:p>
                    <w:p w14:paraId="7830EDEA" w14:textId="77777777" w:rsidR="009909D2" w:rsidRDefault="009909D2" w:rsidP="005F4893">
                      <w:pPr>
                        <w:shd w:val="clear" w:color="auto" w:fill="ADAFFF"/>
                        <w:jc w:val="center"/>
                      </w:pPr>
                      <w:r>
                        <w:t>Droughts</w:t>
                      </w:r>
                    </w:p>
                    <w:p w14:paraId="08240F2A" w14:textId="77777777" w:rsidR="009909D2" w:rsidRDefault="009909D2" w:rsidP="005F4893">
                      <w:pPr>
                        <w:shd w:val="clear" w:color="auto" w:fill="ADAFFF"/>
                        <w:jc w:val="center"/>
                      </w:pPr>
                      <w:r>
                        <w:t>Wildfires</w:t>
                      </w:r>
                    </w:p>
                    <w:p w14:paraId="6A667A20" w14:textId="77777777" w:rsidR="009909D2" w:rsidRDefault="009909D2" w:rsidP="005F4893">
                      <w:pPr>
                        <w:shd w:val="clear" w:color="auto" w:fill="ADAFFF"/>
                        <w:jc w:val="center"/>
                      </w:pPr>
                      <w:r>
                        <w:t>The seasons</w:t>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5DD0F63" wp14:editId="632D946F">
                <wp:simplePos x="0" y="0"/>
                <wp:positionH relativeFrom="column">
                  <wp:posOffset>-132657</wp:posOffset>
                </wp:positionH>
                <wp:positionV relativeFrom="paragraph">
                  <wp:posOffset>268951</wp:posOffset>
                </wp:positionV>
                <wp:extent cx="2057400" cy="2171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0574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5DC446" w14:textId="4C54EF04" w:rsidR="009909D2" w:rsidRDefault="009909D2" w:rsidP="005F4893">
                            <w:pPr>
                              <w:shd w:val="clear" w:color="auto" w:fill="ADAFFF"/>
                              <w:jc w:val="center"/>
                            </w:pPr>
                            <w:r>
                              <w:t xml:space="preserve">Changes to an environment can be natural or caused by humans. Changes to an </w:t>
                            </w:r>
                            <w:proofErr w:type="spellStart"/>
                            <w:r>
                              <w:t>evironment</w:t>
                            </w:r>
                            <w:proofErr w:type="spellEnd"/>
                            <w:r>
                              <w:t xml:space="preserve"> can have positive as well as negative effects. Here are some </w:t>
                            </w:r>
                            <w:proofErr w:type="spellStart"/>
                            <w:r>
                              <w:t>exmples</w:t>
                            </w:r>
                            <w:proofErr w:type="spellEnd"/>
                            <w:r>
                              <w:t xml:space="preserve"> of things that can change an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5DD0F63" id="Text Box 1" o:spid="_x0000_s1029" type="#_x0000_t202" style="position:absolute;margin-left:-10.45pt;margin-top:21.2pt;width:162pt;height:17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" filled="f" stroked="f">
                <v:textbox>
                  <w:txbxContent>
                    <w:p w14:paraId="505DC446" w14:textId="4C54EF04" w:rsidR="009909D2" w:rsidRDefault="009909D2" w:rsidP="005F4893">
                      <w:pPr>
                        <w:shd w:val="clear" w:color="auto" w:fill="ADAFFF"/>
                        <w:jc w:val="center"/>
                      </w:pPr>
                      <w:r>
                        <w:t>Changes to an environment can be natural or caused by humans. Changes to an evironment can have positive as well as negative effects. Here are some exmples of things that can change an environment.</w:t>
                      </w: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3B08620D" wp14:editId="72B52F50">
                <wp:simplePos x="0" y="0"/>
                <wp:positionH relativeFrom="column">
                  <wp:posOffset>6869603</wp:posOffset>
                </wp:positionH>
                <wp:positionV relativeFrom="paragraph">
                  <wp:posOffset>-3271231</wp:posOffset>
                </wp:positionV>
                <wp:extent cx="2673350" cy="3317240"/>
                <wp:effectExtent l="0" t="0" r="0" b="10160"/>
                <wp:wrapSquare wrapText="bothSides"/>
                <wp:docPr id="4" name="Text Box 4"/>
                <wp:cNvGraphicFramePr/>
                <a:graphic xmlns:a="http://schemas.openxmlformats.org/drawingml/2006/main">
                  <a:graphicData uri="http://schemas.microsoft.com/office/word/2010/wordprocessingShape">
                    <wps:wsp>
                      <wps:cNvSpPr txBox="1"/>
                      <wps:spPr>
                        <a:xfrm>
                          <a:off x="0" y="0"/>
                          <a:ext cx="2673350" cy="331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FDB2E0" w14:textId="77777777" w:rsidR="009909D2" w:rsidRDefault="009909D2" w:rsidP="009909D2">
                            <w:pPr>
                              <w:shd w:val="clear" w:color="auto" w:fill="ADAFFF"/>
                            </w:pPr>
                            <w:r>
                              <w:t>Life Processes</w:t>
                            </w:r>
                          </w:p>
                          <w:p w14:paraId="1BC4028F" w14:textId="77777777" w:rsidR="009909D2" w:rsidRDefault="009909D2" w:rsidP="009909D2">
                            <w:pPr>
                              <w:shd w:val="clear" w:color="auto" w:fill="ADAFFF"/>
                            </w:pPr>
                            <w:r>
                              <w:t xml:space="preserve">To stay alive and healthy, all living things need certain conditions that let them carry out the seven life processes: </w:t>
                            </w:r>
                          </w:p>
                          <w:p w14:paraId="49A2F0DB" w14:textId="77777777" w:rsidR="00281537" w:rsidRDefault="00281537" w:rsidP="009909D2">
                            <w:pPr>
                              <w:shd w:val="clear" w:color="auto" w:fill="ADAFFF"/>
                            </w:pPr>
                            <w:r>
                              <w:t xml:space="preserve"> </w:t>
                            </w:r>
                            <w:r>
                              <w:rPr>
                                <w:rFonts w:ascii="Helvetica" w:hAnsi="Helvetica" w:cs="Helvetica"/>
                                <w:noProof/>
                                <w:lang w:eastAsia="en-GB"/>
                              </w:rPr>
                              <w:drawing>
                                <wp:inline distT="0" distB="0" distL="0" distR="0" wp14:anchorId="49B2BA64" wp14:editId="68A56EFC">
                                  <wp:extent cx="2423776" cy="2298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7132" t="21985" r="13222" b="19172"/>
                                          <a:stretch/>
                                        </pic:blipFill>
                                        <pic:spPr bwMode="auto">
                                          <a:xfrm>
                                            <a:off x="0" y="0"/>
                                            <a:ext cx="2461623" cy="23348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B08620D" id="Text Box 4" o:spid="_x0000_s1030" type="#_x0000_t202" style="position:absolute;margin-left:540.9pt;margin-top:-257.55pt;width:210.5pt;height:2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" filled="f" stroked="f">
                <v:textbox>
                  <w:txbxContent>
                    <w:p w14:paraId="2CFDB2E0" w14:textId="77777777" w:rsidR="009909D2" w:rsidRDefault="009909D2" w:rsidP="009909D2">
                      <w:pPr>
                        <w:shd w:val="clear" w:color="auto" w:fill="ADAFFF"/>
                      </w:pPr>
                      <w:r>
                        <w:t>Life Processes</w:t>
                      </w:r>
                    </w:p>
                    <w:p w14:paraId="1BC4028F" w14:textId="77777777" w:rsidR="009909D2" w:rsidRDefault="009909D2" w:rsidP="009909D2">
                      <w:pPr>
                        <w:shd w:val="clear" w:color="auto" w:fill="ADAFFF"/>
                      </w:pPr>
                      <w:r>
                        <w:t xml:space="preserve">To stay alive and healthy, all living things need certain conditions that let them carry out the seven life processes: </w:t>
                      </w:r>
                    </w:p>
                    <w:p w14:paraId="49A2F0DB" w14:textId="77777777" w:rsidR="00281537" w:rsidRDefault="00281537" w:rsidP="009909D2">
                      <w:pPr>
                        <w:shd w:val="clear" w:color="auto" w:fill="ADAFFF"/>
                      </w:pPr>
                      <w:r>
                        <w:t xml:space="preserve"> </w:t>
                      </w:r>
                      <w:r>
                        <w:rPr>
                          <w:rFonts w:ascii="Helvetica" w:hAnsi="Helvetica" w:cs="Helvetica"/>
                          <w:noProof/>
                          <w:lang w:eastAsia="en-GB"/>
                        </w:rPr>
                        <w:drawing>
                          <wp:inline distT="0" distB="0" distL="0" distR="0" wp14:anchorId="49B2BA64" wp14:editId="68A56EFC">
                            <wp:extent cx="2423776" cy="22989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7132" t="21985" r="13222" b="19172"/>
                                    <a:stretch/>
                                  </pic:blipFill>
                                  <pic:spPr bwMode="auto">
                                    <a:xfrm>
                                      <a:off x="0" y="0"/>
                                      <a:ext cx="2461623" cy="23348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p>
    <w:tbl>
      <w:tblPr>
        <w:tblStyle w:val="TableGrid"/>
        <w:tblW w:w="0" w:type="auto"/>
        <w:tblLook w:val="04A0" w:firstRow="1" w:lastRow="0" w:firstColumn="1" w:lastColumn="0" w:noHBand="0" w:noVBand="1"/>
      </w:tblPr>
      <w:tblGrid>
        <w:gridCol w:w="1649"/>
        <w:gridCol w:w="2004"/>
      </w:tblGrid>
      <w:tr w:rsidR="002773B8" w14:paraId="65796A23" w14:textId="77777777" w:rsidTr="005B5EDA">
        <w:trPr>
          <w:trHeight w:val="182"/>
        </w:trPr>
        <w:tc>
          <w:tcPr>
            <w:tcW w:w="1649" w:type="dxa"/>
            <w:shd w:val="clear" w:color="auto" w:fill="ADAFFF"/>
          </w:tcPr>
          <w:p w14:paraId="1D168248" w14:textId="77777777" w:rsidR="002773B8" w:rsidRDefault="002773B8" w:rsidP="005B5EDA">
            <w:r>
              <w:lastRenderedPageBreak/>
              <w:t xml:space="preserve">Characteristics </w:t>
            </w:r>
          </w:p>
        </w:tc>
        <w:tc>
          <w:tcPr>
            <w:tcW w:w="2004" w:type="dxa"/>
            <w:shd w:val="clear" w:color="auto" w:fill="ADAFFF"/>
          </w:tcPr>
          <w:p w14:paraId="0390CF9D" w14:textId="77777777" w:rsidR="002773B8" w:rsidRDefault="002773B8" w:rsidP="005B5EDA">
            <w:r>
              <w:t>The distinguishing features or qualities that are specific to a species</w:t>
            </w:r>
          </w:p>
        </w:tc>
      </w:tr>
      <w:tr w:rsidR="002773B8" w14:paraId="01A99E0A" w14:textId="77777777" w:rsidTr="005B5EDA">
        <w:trPr>
          <w:trHeight w:val="717"/>
        </w:trPr>
        <w:tc>
          <w:tcPr>
            <w:tcW w:w="1649" w:type="dxa"/>
            <w:shd w:val="clear" w:color="auto" w:fill="ADAFFF"/>
          </w:tcPr>
          <w:p w14:paraId="7DE9B214" w14:textId="77777777" w:rsidR="002773B8" w:rsidRDefault="002773B8" w:rsidP="005B5EDA">
            <w:r>
              <w:t>Classification</w:t>
            </w:r>
          </w:p>
        </w:tc>
        <w:tc>
          <w:tcPr>
            <w:tcW w:w="2004" w:type="dxa"/>
            <w:shd w:val="clear" w:color="auto" w:fill="ADAFFF"/>
          </w:tcPr>
          <w:p w14:paraId="0961A2A7" w14:textId="77777777" w:rsidR="002773B8" w:rsidRDefault="002773B8" w:rsidP="005B5EDA">
            <w:r>
              <w:t>This is where plants or animals are placed into groups according to their similarities.</w:t>
            </w:r>
          </w:p>
        </w:tc>
      </w:tr>
      <w:tr w:rsidR="002773B8" w14:paraId="64126E8D" w14:textId="77777777" w:rsidTr="005B5EDA">
        <w:trPr>
          <w:trHeight w:val="717"/>
        </w:trPr>
        <w:tc>
          <w:tcPr>
            <w:tcW w:w="1649" w:type="dxa"/>
            <w:shd w:val="clear" w:color="auto" w:fill="ADAFFF"/>
          </w:tcPr>
          <w:p w14:paraId="6320900A" w14:textId="3BE6151A" w:rsidR="002773B8" w:rsidRDefault="002773B8" w:rsidP="005B5EDA">
            <w:r>
              <w:t>Vertebrates</w:t>
            </w:r>
          </w:p>
        </w:tc>
        <w:tc>
          <w:tcPr>
            <w:tcW w:w="2004" w:type="dxa"/>
            <w:shd w:val="clear" w:color="auto" w:fill="ADAFFF"/>
          </w:tcPr>
          <w:p w14:paraId="7342C87E" w14:textId="1AE66C4E" w:rsidR="002773B8" w:rsidRDefault="002773B8" w:rsidP="005B5EDA">
            <w:r>
              <w:t>Animals with a backbone</w:t>
            </w:r>
          </w:p>
        </w:tc>
      </w:tr>
      <w:tr w:rsidR="002773B8" w14:paraId="6E8EFD29" w14:textId="77777777" w:rsidTr="005B5EDA">
        <w:trPr>
          <w:trHeight w:val="717"/>
        </w:trPr>
        <w:tc>
          <w:tcPr>
            <w:tcW w:w="1649" w:type="dxa"/>
            <w:shd w:val="clear" w:color="auto" w:fill="ADAFFF"/>
          </w:tcPr>
          <w:p w14:paraId="3227FCE7" w14:textId="648CCB76" w:rsidR="002773B8" w:rsidRDefault="002773B8" w:rsidP="005B5EDA">
            <w:r>
              <w:t>Invertebrates</w:t>
            </w:r>
          </w:p>
        </w:tc>
        <w:tc>
          <w:tcPr>
            <w:tcW w:w="2004" w:type="dxa"/>
            <w:shd w:val="clear" w:color="auto" w:fill="ADAFFF"/>
          </w:tcPr>
          <w:p w14:paraId="431DF00D" w14:textId="77777777" w:rsidR="002773B8" w:rsidRDefault="002773B8" w:rsidP="005B5EDA">
            <w:r>
              <w:t>Animals without a backbone.</w:t>
            </w:r>
          </w:p>
        </w:tc>
      </w:tr>
      <w:tr w:rsidR="002773B8" w14:paraId="3960EBDA" w14:textId="77777777" w:rsidTr="005B5EDA">
        <w:trPr>
          <w:trHeight w:val="658"/>
        </w:trPr>
        <w:tc>
          <w:tcPr>
            <w:tcW w:w="1649" w:type="dxa"/>
            <w:shd w:val="clear" w:color="auto" w:fill="ADAFFF"/>
          </w:tcPr>
          <w:p w14:paraId="7E92F0F2" w14:textId="428ED278" w:rsidR="002773B8" w:rsidRDefault="002773B8" w:rsidP="005B5EDA">
            <w:r>
              <w:t>Specimen</w:t>
            </w:r>
          </w:p>
        </w:tc>
        <w:tc>
          <w:tcPr>
            <w:tcW w:w="2004" w:type="dxa"/>
            <w:shd w:val="clear" w:color="auto" w:fill="ADAFFF"/>
          </w:tcPr>
          <w:p w14:paraId="66327936" w14:textId="77777777" w:rsidR="002773B8" w:rsidRDefault="002773B8" w:rsidP="005B5EDA">
            <w:r>
              <w:t>A particular plant or animal that scientists study to find out about its species.</w:t>
            </w:r>
          </w:p>
        </w:tc>
      </w:tr>
    </w:tbl>
    <w:p w14:paraId="4414A3B4" w14:textId="718F2E26" w:rsidR="00C25DB8" w:rsidRDefault="002773B8">
      <w:r>
        <w:rPr>
          <w:noProof/>
          <w:lang w:eastAsia="en-GB"/>
        </w:rPr>
        <mc:AlternateContent>
          <mc:Choice Requires="wps">
            <w:drawing>
              <wp:anchor distT="0" distB="0" distL="114300" distR="114300" simplePos="0" relativeHeight="251668480" behindDoc="0" locked="0" layoutInCell="1" allowOverlap="1" wp14:anchorId="1BC43080" wp14:editId="3BE423A3">
                <wp:simplePos x="0" y="0"/>
                <wp:positionH relativeFrom="column">
                  <wp:posOffset>-69850</wp:posOffset>
                </wp:positionH>
                <wp:positionV relativeFrom="paragraph">
                  <wp:posOffset>189230</wp:posOffset>
                </wp:positionV>
                <wp:extent cx="2444750" cy="16027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444750"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D471AE" w14:textId="5541B1F6" w:rsidR="00A03160" w:rsidRDefault="00A03160" w:rsidP="002773B8">
                            <w:pPr>
                              <w:shd w:val="clear" w:color="auto" w:fill="ADAFFF"/>
                              <w:jc w:val="center"/>
                            </w:pPr>
                            <w:r>
                              <w:t>Plants can be sorted into many different groups e.g. flowering and non-flowering plants.</w:t>
                            </w:r>
                          </w:p>
                          <w:p w14:paraId="3A37FE0E" w14:textId="4CBEC59A" w:rsidR="002773B8" w:rsidRDefault="00942ED6" w:rsidP="002773B8">
                            <w:pPr>
                              <w:shd w:val="clear" w:color="auto" w:fill="ADAFFF"/>
                            </w:pPr>
                            <w:r>
                              <w:t xml:space="preserve">    </w:t>
                            </w:r>
                            <w:r w:rsidR="002773B8">
                              <w:rPr>
                                <w:rFonts w:ascii="Helvetica" w:hAnsi="Helvetica" w:cs="Helvetica"/>
                                <w:noProof/>
                                <w:lang w:eastAsia="en-GB"/>
                              </w:rPr>
                              <w:drawing>
                                <wp:inline distT="0" distB="0" distL="0" distR="0" wp14:anchorId="1D486FF8" wp14:editId="505DDF8F">
                                  <wp:extent cx="828040" cy="722976"/>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738" cy="735809"/>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F4CED87" wp14:editId="0069AFF0">
                                  <wp:extent cx="934662" cy="74030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78" cy="7730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C43080" id="Text Box 41" o:spid="_x0000_s1031" type="#_x0000_t202" style="position:absolute;margin-left:-5.5pt;margin-top:14.9pt;width:192.5pt;height:1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" filled="f" stroked="f">
                <v:textbox>
                  <w:txbxContent>
                    <w:p w14:paraId="30D471AE" w14:textId="5541B1F6" w:rsidR="00A03160" w:rsidRDefault="00A03160" w:rsidP="002773B8">
                      <w:pPr>
                        <w:shd w:val="clear" w:color="auto" w:fill="ADAFFF"/>
                        <w:jc w:val="center"/>
                      </w:pPr>
                      <w:r>
                        <w:t>Plants can be sorted into many different groups e.g. flowering and non-flowering plants.</w:t>
                      </w:r>
                    </w:p>
                    <w:p w14:paraId="3A37FE0E" w14:textId="4CBEC59A" w:rsidR="002773B8" w:rsidRDefault="00942ED6" w:rsidP="002773B8">
                      <w:pPr>
                        <w:shd w:val="clear" w:color="auto" w:fill="ADAFFF"/>
                      </w:pPr>
                      <w:r>
                        <w:t xml:space="preserve">    </w:t>
                      </w:r>
                      <w:r w:rsidR="002773B8">
                        <w:rPr>
                          <w:rFonts w:ascii="Helvetica" w:hAnsi="Helvetica" w:cs="Helvetica"/>
                          <w:noProof/>
                          <w:lang w:eastAsia="en-GB"/>
                        </w:rPr>
                        <w:drawing>
                          <wp:inline distT="0" distB="0" distL="0" distR="0" wp14:anchorId="1D486FF8" wp14:editId="505DDF8F">
                            <wp:extent cx="828040" cy="722976"/>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738" cy="735809"/>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F4CED87" wp14:editId="0069AFF0">
                            <wp:extent cx="934662" cy="740303"/>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978" cy="773027"/>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16FB81C" wp14:editId="0190A406">
                <wp:simplePos x="0" y="0"/>
                <wp:positionH relativeFrom="column">
                  <wp:posOffset>2451735</wp:posOffset>
                </wp:positionH>
                <wp:positionV relativeFrom="paragraph">
                  <wp:posOffset>-1404620</wp:posOffset>
                </wp:positionV>
                <wp:extent cx="7085965" cy="3196590"/>
                <wp:effectExtent l="0" t="0" r="0" b="3810"/>
                <wp:wrapSquare wrapText="bothSides"/>
                <wp:docPr id="34" name="Text Box 34"/>
                <wp:cNvGraphicFramePr/>
                <a:graphic xmlns:a="http://schemas.openxmlformats.org/drawingml/2006/main">
                  <a:graphicData uri="http://schemas.microsoft.com/office/word/2010/wordprocessingShape">
                    <wps:wsp>
                      <wps:cNvSpPr txBox="1"/>
                      <wps:spPr>
                        <a:xfrm>
                          <a:off x="0" y="0"/>
                          <a:ext cx="7085965" cy="3196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67DB67" w14:textId="77777777" w:rsidR="00A03160" w:rsidRDefault="00A03160" w:rsidP="00A03160">
                            <w:pPr>
                              <w:shd w:val="clear" w:color="auto" w:fill="ADAFFF"/>
                              <w:jc w:val="center"/>
                            </w:pPr>
                          </w:p>
                          <w:p w14:paraId="70F081E3" w14:textId="77777777" w:rsidR="00133CEA" w:rsidRDefault="00A03160" w:rsidP="00A03160">
                            <w:pPr>
                              <w:shd w:val="clear" w:color="auto" w:fill="ADAFFF"/>
                              <w:jc w:val="center"/>
                            </w:pPr>
                            <w:r>
                              <w:rPr>
                                <w:rFonts w:ascii="Helvetica" w:hAnsi="Helvetica" w:cs="Helvetica"/>
                                <w:noProof/>
                                <w:lang w:eastAsia="en-GB"/>
                              </w:rPr>
                              <w:drawing>
                                <wp:inline distT="0" distB="0" distL="0" distR="0" wp14:anchorId="0C186A76" wp14:editId="024F9619">
                                  <wp:extent cx="6340217" cy="280289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0469" cy="2878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6FB81C" id="Text Box 34" o:spid="_x0000_s1032" type="#_x0000_t202" style="position:absolute;margin-left:193.05pt;margin-top:-110.55pt;width:557.95pt;height:25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" filled="f" stroked="f">
                <v:textbox>
                  <w:txbxContent>
                    <w:p w14:paraId="0867DB67" w14:textId="77777777" w:rsidR="00A03160" w:rsidRDefault="00A03160" w:rsidP="00A03160">
                      <w:pPr>
                        <w:shd w:val="clear" w:color="auto" w:fill="ADAFFF"/>
                        <w:jc w:val="center"/>
                      </w:pPr>
                    </w:p>
                    <w:p w14:paraId="70F081E3" w14:textId="77777777" w:rsidR="00133CEA" w:rsidRDefault="00A03160" w:rsidP="00A03160">
                      <w:pPr>
                        <w:shd w:val="clear" w:color="auto" w:fill="ADAFFF"/>
                        <w:jc w:val="center"/>
                      </w:pPr>
                      <w:r>
                        <w:rPr>
                          <w:rFonts w:ascii="Helvetica" w:hAnsi="Helvetica" w:cs="Helvetica"/>
                          <w:noProof/>
                          <w:lang w:eastAsia="en-GB"/>
                        </w:rPr>
                        <w:drawing>
                          <wp:inline distT="0" distB="0" distL="0" distR="0" wp14:anchorId="0C186A76" wp14:editId="024F9619">
                            <wp:extent cx="6340217" cy="280289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0469" cy="287815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67456" behindDoc="0" locked="0" layoutInCell="1" allowOverlap="1" wp14:anchorId="110573F5" wp14:editId="1482154A">
                <wp:simplePos x="0" y="0"/>
                <wp:positionH relativeFrom="column">
                  <wp:posOffset>5882640</wp:posOffset>
                </wp:positionH>
                <wp:positionV relativeFrom="paragraph">
                  <wp:posOffset>-3579495</wp:posOffset>
                </wp:positionV>
                <wp:extent cx="3656965" cy="217043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656965" cy="217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BB4246" w14:textId="7F5B4121" w:rsidR="00A03160" w:rsidRDefault="00A03160" w:rsidP="00A03160">
                            <w:pPr>
                              <w:shd w:val="clear" w:color="auto" w:fill="ADAFFF"/>
                              <w:jc w:val="center"/>
                            </w:pPr>
                            <w:r>
                              <w:t>Invertebrates</w:t>
                            </w:r>
                          </w:p>
                          <w:p w14:paraId="2A69BAD9" w14:textId="5A5BA6F5" w:rsidR="00A03160" w:rsidRDefault="00A03160" w:rsidP="00A03160">
                            <w:pPr>
                              <w:shd w:val="clear" w:color="auto" w:fill="ADAFFF"/>
                              <w:jc w:val="center"/>
                            </w:pPr>
                            <w:r>
                              <w:t>You could sort invertebrates you might see around school indifferent ways, such as in this example. The vast majority of living things on the planet are invertebrates</w:t>
                            </w:r>
                          </w:p>
                          <w:p w14:paraId="0920D9FA" w14:textId="7577FD89" w:rsidR="00A03160" w:rsidRDefault="00A03160" w:rsidP="00A03160">
                            <w:pPr>
                              <w:shd w:val="clear" w:color="auto" w:fill="ADAFFF"/>
                            </w:pPr>
                            <w:r>
                              <w:t xml:space="preserve">   </w:t>
                            </w:r>
                            <w:r>
                              <w:rPr>
                                <w:rFonts w:ascii="Helvetica" w:hAnsi="Helvetica" w:cs="Helvetica"/>
                                <w:noProof/>
                                <w:lang w:eastAsia="en-GB"/>
                              </w:rPr>
                              <w:drawing>
                                <wp:inline distT="0" distB="0" distL="0" distR="0" wp14:anchorId="2C1EB2DE" wp14:editId="69F79822">
                                  <wp:extent cx="775335" cy="516932"/>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776" cy="55456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61BB982C" wp14:editId="4569ADFF">
                                  <wp:extent cx="469703" cy="4928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614" cy="49587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2C64C4AC" wp14:editId="4EF2B7B1">
                                  <wp:extent cx="775335" cy="507769"/>
                                  <wp:effectExtent l="0" t="0" r="1206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868" cy="51532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4721429" wp14:editId="7E8A1F83">
                                  <wp:extent cx="521317" cy="502112"/>
                                  <wp:effectExtent l="0" t="0" r="1270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flipV="1">
                                            <a:off x="0" y="0"/>
                                            <a:ext cx="549050" cy="528823"/>
                                          </a:xfrm>
                                          <a:prstGeom prst="rect">
                                            <a:avLst/>
                                          </a:prstGeom>
                                          <a:noFill/>
                                          <a:ln>
                                            <a:noFill/>
                                          </a:ln>
                                        </pic:spPr>
                                      </pic:pic>
                                    </a:graphicData>
                                  </a:graphic>
                                </wp:inline>
                              </w:drawing>
                            </w:r>
                          </w:p>
                          <w:p w14:paraId="13E7F115" w14:textId="3826DA77" w:rsidR="00A03160" w:rsidRDefault="00A03160" w:rsidP="00A03160">
                            <w:pPr>
                              <w:shd w:val="clear" w:color="auto" w:fill="ADAFFF"/>
                            </w:pPr>
                            <w:r>
                              <w:t xml:space="preserve">        Insects        Spiders        </w:t>
                            </w:r>
                            <w:proofErr w:type="spellStart"/>
                            <w:r>
                              <w:t>Woms</w:t>
                            </w:r>
                            <w:proofErr w:type="spellEnd"/>
                            <w:r>
                              <w:t xml:space="preserve">        Slugs and Snails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10573F5" id="Text Box 36" o:spid="_x0000_s1033" type="#_x0000_t202" style="position:absolute;margin-left:463.2pt;margin-top:-281.8pt;width:287.95pt;height:1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" filled="f" stroked="f">
                <v:textbox>
                  <w:txbxContent>
                    <w:p w14:paraId="3EBB4246" w14:textId="7F5B4121" w:rsidR="00A03160" w:rsidRDefault="00A03160" w:rsidP="00A03160">
                      <w:pPr>
                        <w:shd w:val="clear" w:color="auto" w:fill="ADAFFF"/>
                        <w:jc w:val="center"/>
                      </w:pPr>
                      <w:r>
                        <w:t>Invertebrates</w:t>
                      </w:r>
                    </w:p>
                    <w:p w14:paraId="2A69BAD9" w14:textId="5A5BA6F5" w:rsidR="00A03160" w:rsidRDefault="00A03160" w:rsidP="00A03160">
                      <w:pPr>
                        <w:shd w:val="clear" w:color="auto" w:fill="ADAFFF"/>
                        <w:jc w:val="center"/>
                      </w:pPr>
                      <w:r>
                        <w:t>You could sort invertebrates you might see around school indifferent ways, such as in this example. The vast majority of living things on the planet are invertebrates</w:t>
                      </w:r>
                    </w:p>
                    <w:p w14:paraId="0920D9FA" w14:textId="7577FD89" w:rsidR="00A03160" w:rsidRDefault="00A03160" w:rsidP="00A03160">
                      <w:pPr>
                        <w:shd w:val="clear" w:color="auto" w:fill="ADAFFF"/>
                      </w:pPr>
                      <w:r>
                        <w:t xml:space="preserve">   </w:t>
                      </w:r>
                      <w:r>
                        <w:rPr>
                          <w:rFonts w:ascii="Helvetica" w:hAnsi="Helvetica" w:cs="Helvetica"/>
                          <w:noProof/>
                          <w:lang w:eastAsia="en-GB"/>
                        </w:rPr>
                        <w:drawing>
                          <wp:inline distT="0" distB="0" distL="0" distR="0" wp14:anchorId="2C1EB2DE" wp14:editId="69F79822">
                            <wp:extent cx="775335" cy="516932"/>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776" cy="55456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61BB982C" wp14:editId="4569ADFF">
                            <wp:extent cx="469703" cy="4928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614" cy="49587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2C64C4AC" wp14:editId="4EF2B7B1">
                            <wp:extent cx="775335" cy="507769"/>
                            <wp:effectExtent l="0" t="0" r="1206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6868" cy="515322"/>
                                    </a:xfrm>
                                    <a:prstGeom prst="rect">
                                      <a:avLst/>
                                    </a:prstGeom>
                                    <a:noFill/>
                                    <a:ln>
                                      <a:noFill/>
                                    </a:ln>
                                  </pic:spPr>
                                </pic:pic>
                              </a:graphicData>
                            </a:graphic>
                          </wp:inline>
                        </w:drawing>
                      </w:r>
                      <w:r>
                        <w:t xml:space="preserve">       </w:t>
                      </w:r>
                      <w:r>
                        <w:rPr>
                          <w:rFonts w:ascii="Helvetica" w:hAnsi="Helvetica" w:cs="Helvetica"/>
                          <w:noProof/>
                          <w:lang w:eastAsia="en-GB"/>
                        </w:rPr>
                        <w:drawing>
                          <wp:inline distT="0" distB="0" distL="0" distR="0" wp14:anchorId="74721429" wp14:editId="7E8A1F83">
                            <wp:extent cx="521317" cy="502112"/>
                            <wp:effectExtent l="0" t="0" r="1270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flipV="1">
                                      <a:off x="0" y="0"/>
                                      <a:ext cx="549050" cy="528823"/>
                                    </a:xfrm>
                                    <a:prstGeom prst="rect">
                                      <a:avLst/>
                                    </a:prstGeom>
                                    <a:noFill/>
                                    <a:ln>
                                      <a:noFill/>
                                    </a:ln>
                                  </pic:spPr>
                                </pic:pic>
                              </a:graphicData>
                            </a:graphic>
                          </wp:inline>
                        </w:drawing>
                      </w:r>
                    </w:p>
                    <w:p w14:paraId="13E7F115" w14:textId="3826DA77" w:rsidR="00A03160" w:rsidRDefault="00A03160" w:rsidP="00A03160">
                      <w:pPr>
                        <w:shd w:val="clear" w:color="auto" w:fill="ADAFFF"/>
                      </w:pPr>
                      <w:r>
                        <w:t xml:space="preserve">        Insects        Spiders        Woms        Slugs and Snails</w:t>
                      </w:r>
                    </w:p>
                  </w:txbxContent>
                </v:textbox>
                <w10:wrap type="squar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577864F" wp14:editId="247A7D85">
                <wp:simplePos x="0" y="0"/>
                <wp:positionH relativeFrom="column">
                  <wp:posOffset>2450465</wp:posOffset>
                </wp:positionH>
                <wp:positionV relativeFrom="paragraph">
                  <wp:posOffset>-3573780</wp:posOffset>
                </wp:positionV>
                <wp:extent cx="3511550" cy="2171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351155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DDD0DF" w14:textId="61BE0B13" w:rsidR="00A70AEB" w:rsidRDefault="00A70AEB" w:rsidP="00A70AEB">
                            <w:pPr>
                              <w:shd w:val="clear" w:color="auto" w:fill="ADAFFF"/>
                              <w:jc w:val="center"/>
                            </w:pPr>
                            <w:r>
                              <w:t>Vertebrates</w:t>
                            </w:r>
                          </w:p>
                          <w:p w14:paraId="2919B15F" w14:textId="52BBB76F" w:rsidR="00A70AEB" w:rsidRDefault="00A70AEB" w:rsidP="00A70AEB">
                            <w:pPr>
                              <w:shd w:val="clear" w:color="auto" w:fill="ADAFFF"/>
                              <w:jc w:val="center"/>
                            </w:pPr>
                            <w:r>
                              <w:t>Vertebrates can be separated into five broad groups.</w:t>
                            </w:r>
                          </w:p>
                          <w:p w14:paraId="3EF6532F" w14:textId="2C29E471" w:rsidR="00A70AEB" w:rsidRDefault="00A70AEB" w:rsidP="00A70AEB">
                            <w:pPr>
                              <w:shd w:val="clear" w:color="auto" w:fill="ADAFFF"/>
                              <w:jc w:val="center"/>
                            </w:pPr>
                            <w:r>
                              <w:rPr>
                                <w:rFonts w:ascii="Helvetica" w:hAnsi="Helvetica" w:cs="Helvetica"/>
                                <w:noProof/>
                                <w:lang w:eastAsia="en-GB"/>
                              </w:rPr>
                              <w:drawing>
                                <wp:inline distT="0" distB="0" distL="0" distR="0" wp14:anchorId="7EB11DF8" wp14:editId="2CECB7C7">
                                  <wp:extent cx="637309" cy="58189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r="30254" b="-382"/>
                                          <a:stretch/>
                                        </pic:blipFill>
                                        <pic:spPr bwMode="auto">
                                          <a:xfrm>
                                            <a:off x="0" y="0"/>
                                            <a:ext cx="679003" cy="619959"/>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5A9E51" wp14:editId="4CDCA073">
                                  <wp:extent cx="706062" cy="504799"/>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10799" t="30965" r="20901" b="12233"/>
                                          <a:stretch/>
                                        </pic:blipFill>
                                        <pic:spPr bwMode="auto">
                                          <a:xfrm>
                                            <a:off x="0" y="0"/>
                                            <a:ext cx="768944" cy="54975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7FF711" wp14:editId="543FAB22">
                                  <wp:extent cx="664729" cy="58167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339" t="2399" r="11064" b="-3098"/>
                                          <a:stretch/>
                                        </pic:blipFill>
                                        <pic:spPr bwMode="auto">
                                          <a:xfrm>
                                            <a:off x="0" y="0"/>
                                            <a:ext cx="675744" cy="59131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567B15EA" wp14:editId="3A34577A">
                                  <wp:extent cx="526037" cy="471054"/>
                                  <wp:effectExtent l="0" t="0" r="762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23876" t="18510" r="15689" b="2778"/>
                                          <a:stretch/>
                                        </pic:blipFill>
                                        <pic:spPr bwMode="auto">
                                          <a:xfrm>
                                            <a:off x="0" y="0"/>
                                            <a:ext cx="539841" cy="483415"/>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67EBDE12" wp14:editId="326DFCAE">
                                  <wp:extent cx="511949" cy="471054"/>
                                  <wp:effectExtent l="0" t="0" r="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8902" t="20119" r="22555" b="3813"/>
                                          <a:stretch/>
                                        </pic:blipFill>
                                        <pic:spPr bwMode="auto">
                                          <a:xfrm>
                                            <a:off x="0" y="0"/>
                                            <a:ext cx="526989" cy="484892"/>
                                          </a:xfrm>
                                          <a:prstGeom prst="rect">
                                            <a:avLst/>
                                          </a:prstGeom>
                                          <a:noFill/>
                                          <a:ln>
                                            <a:noFill/>
                                          </a:ln>
                                          <a:extLst>
                                            <a:ext uri="{53640926-AAD7-44D8-BBD7-CCE9431645EC}">
                                              <a14:shadowObscured xmlns:a14="http://schemas.microsoft.com/office/drawing/2010/main"/>
                                            </a:ext>
                                          </a:extLst>
                                        </pic:spPr>
                                      </pic:pic>
                                    </a:graphicData>
                                  </a:graphic>
                                </wp:inline>
                              </w:drawing>
                            </w:r>
                          </w:p>
                          <w:p w14:paraId="19EF8F02" w14:textId="2F1E47C0" w:rsidR="00041C19" w:rsidRDefault="00041C19" w:rsidP="00041C19">
                            <w:pPr>
                              <w:shd w:val="clear" w:color="auto" w:fill="ADAFFF"/>
                            </w:pPr>
                            <w:r>
                              <w:t xml:space="preserve">Mammals       Fish           </w:t>
                            </w:r>
                            <w:proofErr w:type="gramStart"/>
                            <w:r>
                              <w:t>Birds  Reptiles</w:t>
                            </w:r>
                            <w:proofErr w:type="gramEnd"/>
                            <w:r>
                              <w:t xml:space="preserve">  Amphibians</w:t>
                            </w:r>
                          </w:p>
                          <w:p w14:paraId="6FAE078A" w14:textId="1AF1CBBD" w:rsidR="00041C19" w:rsidRDefault="00041C19" w:rsidP="00041C19">
                            <w:pPr>
                              <w:shd w:val="clear" w:color="auto" w:fill="ADAFFF"/>
                              <w:jc w:val="center"/>
                            </w:pPr>
                            <w:r>
                              <w:t>You can use classification keys to help group, identify and name a variety of living things. Here is an example of a classification 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577864F" id="Text Box 28" o:spid="_x0000_s1034" type="#_x0000_t202" style="position:absolute;margin-left:192.95pt;margin-top:-281.35pt;width:276.5pt;height:1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" filled="f" stroked="f">
                <v:textbox>
                  <w:txbxContent>
                    <w:p w14:paraId="3FDDD0DF" w14:textId="61BE0B13" w:rsidR="00A70AEB" w:rsidRDefault="00A70AEB" w:rsidP="00A70AEB">
                      <w:pPr>
                        <w:shd w:val="clear" w:color="auto" w:fill="ADAFFF"/>
                        <w:jc w:val="center"/>
                      </w:pPr>
                      <w:r>
                        <w:t>Vertebrates</w:t>
                      </w:r>
                    </w:p>
                    <w:p w14:paraId="2919B15F" w14:textId="52BBB76F" w:rsidR="00A70AEB" w:rsidRDefault="00A70AEB" w:rsidP="00A70AEB">
                      <w:pPr>
                        <w:shd w:val="clear" w:color="auto" w:fill="ADAFFF"/>
                        <w:jc w:val="center"/>
                      </w:pPr>
                      <w:r>
                        <w:t>Vertebrates can be separated into five broad groups.</w:t>
                      </w:r>
                    </w:p>
                    <w:p w14:paraId="3EF6532F" w14:textId="2C29E471" w:rsidR="00A70AEB" w:rsidRDefault="00A70AEB" w:rsidP="00A70AEB">
                      <w:pPr>
                        <w:shd w:val="clear" w:color="auto" w:fill="ADAFFF"/>
                        <w:jc w:val="center"/>
                      </w:pPr>
                      <w:r>
                        <w:rPr>
                          <w:rFonts w:ascii="Helvetica" w:hAnsi="Helvetica" w:cs="Helvetica"/>
                          <w:noProof/>
                          <w:lang w:eastAsia="en-GB"/>
                        </w:rPr>
                        <w:drawing>
                          <wp:inline distT="0" distB="0" distL="0" distR="0" wp14:anchorId="7EB11DF8" wp14:editId="2CECB7C7">
                            <wp:extent cx="637309" cy="58189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30254" b="-382"/>
                                    <a:stretch/>
                                  </pic:blipFill>
                                  <pic:spPr bwMode="auto">
                                    <a:xfrm>
                                      <a:off x="0" y="0"/>
                                      <a:ext cx="679003" cy="619959"/>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5A9E51" wp14:editId="4CDCA073">
                            <wp:extent cx="706062" cy="504799"/>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99" t="30965" r="20901" b="12233"/>
                                    <a:stretch/>
                                  </pic:blipFill>
                                  <pic:spPr bwMode="auto">
                                    <a:xfrm>
                                      <a:off x="0" y="0"/>
                                      <a:ext cx="768944" cy="54975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2D7FF711" wp14:editId="543FAB22">
                            <wp:extent cx="664729" cy="581677"/>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15339" t="2399" r="11064" b="-3098"/>
                                    <a:stretch/>
                                  </pic:blipFill>
                                  <pic:spPr bwMode="auto">
                                    <a:xfrm>
                                      <a:off x="0" y="0"/>
                                      <a:ext cx="675744" cy="591316"/>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567B15EA" wp14:editId="3A34577A">
                            <wp:extent cx="526037" cy="471054"/>
                            <wp:effectExtent l="0" t="0" r="762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3876" t="18510" r="15689" b="2778"/>
                                    <a:stretch/>
                                  </pic:blipFill>
                                  <pic:spPr bwMode="auto">
                                    <a:xfrm>
                                      <a:off x="0" y="0"/>
                                      <a:ext cx="539841" cy="483415"/>
                                    </a:xfrm>
                                    <a:prstGeom prst="rect">
                                      <a:avLst/>
                                    </a:prstGeom>
                                    <a:noFill/>
                                    <a:ln>
                                      <a:noFill/>
                                    </a:ln>
                                    <a:extLst>
                                      <a:ext uri="{53640926-AAD7-44D8-BBD7-CCE9431645EC}">
                                        <a14:shadowObscured xmlns:a14="http://schemas.microsoft.com/office/drawing/2010/main"/>
                                      </a:ext>
                                    </a:extLst>
                                  </pic:spPr>
                                </pic:pic>
                              </a:graphicData>
                            </a:graphic>
                          </wp:inline>
                        </w:drawing>
                      </w:r>
                      <w:r w:rsidR="00DF6155">
                        <w:t xml:space="preserve"> </w:t>
                      </w:r>
                      <w:r>
                        <w:rPr>
                          <w:rFonts w:ascii="Helvetica" w:hAnsi="Helvetica" w:cs="Helvetica"/>
                          <w:noProof/>
                          <w:lang w:eastAsia="en-GB"/>
                        </w:rPr>
                        <w:drawing>
                          <wp:inline distT="0" distB="0" distL="0" distR="0" wp14:anchorId="67EBDE12" wp14:editId="326DFCAE">
                            <wp:extent cx="511949" cy="471054"/>
                            <wp:effectExtent l="0" t="0" r="0"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28902" t="20119" r="22555" b="3813"/>
                                    <a:stretch/>
                                  </pic:blipFill>
                                  <pic:spPr bwMode="auto">
                                    <a:xfrm>
                                      <a:off x="0" y="0"/>
                                      <a:ext cx="526989" cy="484892"/>
                                    </a:xfrm>
                                    <a:prstGeom prst="rect">
                                      <a:avLst/>
                                    </a:prstGeom>
                                    <a:noFill/>
                                    <a:ln>
                                      <a:noFill/>
                                    </a:ln>
                                    <a:extLst>
                                      <a:ext uri="{53640926-AAD7-44D8-BBD7-CCE9431645EC}">
                                        <a14:shadowObscured xmlns:a14="http://schemas.microsoft.com/office/drawing/2010/main"/>
                                      </a:ext>
                                    </a:extLst>
                                  </pic:spPr>
                                </pic:pic>
                              </a:graphicData>
                            </a:graphic>
                          </wp:inline>
                        </w:drawing>
                      </w:r>
                    </w:p>
                    <w:p w14:paraId="19EF8F02" w14:textId="2F1E47C0" w:rsidR="00041C19" w:rsidRDefault="00041C19" w:rsidP="00041C19">
                      <w:pPr>
                        <w:shd w:val="clear" w:color="auto" w:fill="ADAFFF"/>
                      </w:pPr>
                      <w:r>
                        <w:t>Mammals       Fish           Birds  Reptiles  Amphibians</w:t>
                      </w:r>
                    </w:p>
                    <w:p w14:paraId="6FAE078A" w14:textId="1AF1CBBD" w:rsidR="00041C19" w:rsidRDefault="00041C19" w:rsidP="00041C19">
                      <w:pPr>
                        <w:shd w:val="clear" w:color="auto" w:fill="ADAFFF"/>
                        <w:jc w:val="center"/>
                      </w:pPr>
                      <w:r>
                        <w:t>You can use classification keys to help group, identify and name a variety of living things. Here is an example of a classification key:</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5000584C" wp14:editId="3F9DE1F2">
                <wp:simplePos x="0" y="0"/>
                <wp:positionH relativeFrom="column">
                  <wp:posOffset>2451215</wp:posOffset>
                </wp:positionH>
                <wp:positionV relativeFrom="paragraph">
                  <wp:posOffset>-3925281</wp:posOffset>
                </wp:positionV>
                <wp:extent cx="7085965" cy="345440"/>
                <wp:effectExtent l="0" t="0" r="0" b="10160"/>
                <wp:wrapSquare wrapText="bothSides"/>
                <wp:docPr id="27" name="Text Box 27"/>
                <wp:cNvGraphicFramePr/>
                <a:graphic xmlns:a="http://schemas.openxmlformats.org/drawingml/2006/main">
                  <a:graphicData uri="http://schemas.microsoft.com/office/word/2010/wordprocessingShape">
                    <wps:wsp>
                      <wps:cNvSpPr txBox="1"/>
                      <wps:spPr>
                        <a:xfrm>
                          <a:off x="0" y="0"/>
                          <a:ext cx="708596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E8971" w14:textId="5DB0975C" w:rsidR="00A70AEB" w:rsidRDefault="00A70AEB" w:rsidP="00A70AEB">
                            <w:pPr>
                              <w:shd w:val="clear" w:color="auto" w:fill="ADAFFF"/>
                              <w:jc w:val="center"/>
                            </w:pPr>
                            <w:r>
                              <w:t>Animals can be grouped in lots of different ways based upon their characteristics.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00584C" id="Text Box 27" o:spid="_x0000_s1035" type="#_x0000_t202" style="position:absolute;margin-left:193pt;margin-top:-309.05pt;width:557.95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" filled="f" stroked="f">
                <v:textbox>
                  <w:txbxContent>
                    <w:p w14:paraId="77EE8971" w14:textId="5DB0975C" w:rsidR="00A70AEB" w:rsidRDefault="00A70AEB" w:rsidP="00A70AEB">
                      <w:pPr>
                        <w:shd w:val="clear" w:color="auto" w:fill="ADAFFF"/>
                        <w:jc w:val="center"/>
                      </w:pPr>
                      <w:r>
                        <w:t>Animals can be grouped in lots of different ways based upon their characteristics.</w:t>
                      </w:r>
                    </w:p>
                  </w:txbxContent>
                </v:textbox>
                <w10:wrap type="square"/>
              </v:shape>
            </w:pict>
          </mc:Fallback>
        </mc:AlternateContent>
      </w:r>
    </w:p>
    <w:sectPr w:rsidR="00C25DB8" w:rsidSect="009909D2">
      <w:headerReference w:type="even" r:id="rId32"/>
      <w:headerReference w:type="default" r:id="rId33"/>
      <w:footerReference w:type="even" r:id="rId34"/>
      <w:footerReference w:type="default" r:id="rId35"/>
      <w:headerReference w:type="first" r:id="rId36"/>
      <w:footerReference w:type="first" r:id="rId37"/>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76362D" w14:textId="77777777" w:rsidR="00DC7D9E" w:rsidRDefault="00DC7D9E" w:rsidP="009909D2">
      <w:r>
        <w:separator/>
      </w:r>
    </w:p>
  </w:endnote>
  <w:endnote w:type="continuationSeparator" w:id="0">
    <w:p w14:paraId="258A2914" w14:textId="77777777" w:rsidR="00DC7D9E" w:rsidRDefault="00DC7D9E" w:rsidP="0099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7BC87" w14:textId="77777777" w:rsidR="00F37D72" w:rsidRDefault="00F37D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3FFCC" w14:textId="77777777" w:rsidR="00F37D72" w:rsidRDefault="00F37D7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29485" w14:textId="77777777" w:rsidR="00F37D72" w:rsidRDefault="00F37D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73075" w14:textId="77777777" w:rsidR="00DC7D9E" w:rsidRDefault="00DC7D9E" w:rsidP="009909D2">
      <w:r>
        <w:separator/>
      </w:r>
    </w:p>
  </w:footnote>
  <w:footnote w:type="continuationSeparator" w:id="0">
    <w:p w14:paraId="7A230C6A" w14:textId="77777777" w:rsidR="00DC7D9E" w:rsidRDefault="00DC7D9E" w:rsidP="009909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22DF" w14:textId="77777777" w:rsidR="00F37D72" w:rsidRDefault="00F37D7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01248" w14:textId="71AEC009" w:rsidR="009909D2" w:rsidRPr="009909D2" w:rsidRDefault="0050057D" w:rsidP="00F37D72">
    <w:pPr>
      <w:pStyle w:val="Header"/>
      <w:jc w:val="center"/>
      <w:rPr>
        <w:b/>
        <w:color w:val="5E508E"/>
        <w:sz w:val="28"/>
      </w:rPr>
    </w:pPr>
    <w:r>
      <w:rPr>
        <w:noProof/>
        <w:lang w:eastAsia="en-GB"/>
      </w:rPr>
      <w:drawing>
        <wp:anchor distT="0" distB="0" distL="114300" distR="114300" simplePos="0" relativeHeight="251661312" behindDoc="0" locked="0" layoutInCell="1" allowOverlap="0" wp14:anchorId="7A664305" wp14:editId="34FC8023">
          <wp:simplePos x="0" y="0"/>
          <wp:positionH relativeFrom="column">
            <wp:posOffset>9081135</wp:posOffset>
          </wp:positionH>
          <wp:positionV relativeFrom="paragraph">
            <wp:posOffset>-340995</wp:posOffset>
          </wp:positionV>
          <wp:extent cx="622935" cy="782320"/>
          <wp:effectExtent l="0" t="0" r="12065" b="5080"/>
          <wp:wrapSquare wrapText="bothSides"/>
          <wp:docPr id="7" name="Picture 7" descr="Badge 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 Colour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93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7D72">
      <w:rPr>
        <w:noProof/>
        <w:lang w:eastAsia="en-GB"/>
      </w:rPr>
      <w:drawing>
        <wp:anchor distT="0" distB="0" distL="114300" distR="114300" simplePos="0" relativeHeight="251659264" behindDoc="1" locked="0" layoutInCell="1" allowOverlap="1" wp14:anchorId="7DA38AE2" wp14:editId="781A502D">
          <wp:simplePos x="0" y="0"/>
          <wp:positionH relativeFrom="column">
            <wp:posOffset>-901065</wp:posOffset>
          </wp:positionH>
          <wp:positionV relativeFrom="paragraph">
            <wp:posOffset>-454660</wp:posOffset>
          </wp:positionV>
          <wp:extent cx="965835" cy="113093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l="77646" t="26793" r="5598" b="35443"/>
                  <a:stretch>
                    <a:fillRect/>
                  </a:stretch>
                </pic:blipFill>
                <pic:spPr bwMode="auto">
                  <a:xfrm>
                    <a:off x="0" y="0"/>
                    <a:ext cx="96583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9D2" w:rsidRPr="009909D2">
      <w:rPr>
        <w:b/>
        <w:color w:val="5E508E"/>
        <w:sz w:val="28"/>
      </w:rPr>
      <w:t>Living things and Their Habitats Year 4</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EB3E" w14:textId="77777777" w:rsidR="00F37D72" w:rsidRDefault="00F37D7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9D2"/>
    <w:rsid w:val="00041C19"/>
    <w:rsid w:val="00133CEA"/>
    <w:rsid w:val="002773B8"/>
    <w:rsid w:val="00281537"/>
    <w:rsid w:val="004F3F94"/>
    <w:rsid w:val="0050057D"/>
    <w:rsid w:val="005F4893"/>
    <w:rsid w:val="007F455D"/>
    <w:rsid w:val="00942ED6"/>
    <w:rsid w:val="009909D2"/>
    <w:rsid w:val="009B1BC6"/>
    <w:rsid w:val="00A03160"/>
    <w:rsid w:val="00A70AEB"/>
    <w:rsid w:val="00C2158E"/>
    <w:rsid w:val="00C73823"/>
    <w:rsid w:val="00D3634F"/>
    <w:rsid w:val="00D411DC"/>
    <w:rsid w:val="00DC7D9E"/>
    <w:rsid w:val="00DF6155"/>
    <w:rsid w:val="00F37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F9F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9D2"/>
    <w:pPr>
      <w:tabs>
        <w:tab w:val="center" w:pos="4513"/>
        <w:tab w:val="right" w:pos="9026"/>
      </w:tabs>
    </w:pPr>
  </w:style>
  <w:style w:type="character" w:customStyle="1" w:styleId="HeaderChar">
    <w:name w:val="Header Char"/>
    <w:basedOn w:val="DefaultParagraphFont"/>
    <w:link w:val="Header"/>
    <w:uiPriority w:val="99"/>
    <w:rsid w:val="009909D2"/>
  </w:style>
  <w:style w:type="paragraph" w:styleId="Footer">
    <w:name w:val="footer"/>
    <w:basedOn w:val="Normal"/>
    <w:link w:val="FooterChar"/>
    <w:uiPriority w:val="99"/>
    <w:unhideWhenUsed/>
    <w:rsid w:val="009909D2"/>
    <w:pPr>
      <w:tabs>
        <w:tab w:val="center" w:pos="4513"/>
        <w:tab w:val="right" w:pos="9026"/>
      </w:tabs>
    </w:pPr>
  </w:style>
  <w:style w:type="character" w:customStyle="1" w:styleId="FooterChar">
    <w:name w:val="Footer Char"/>
    <w:basedOn w:val="DefaultParagraphFont"/>
    <w:link w:val="Footer"/>
    <w:uiPriority w:val="99"/>
    <w:rsid w:val="009909D2"/>
  </w:style>
  <w:style w:type="table" w:styleId="TableGrid">
    <w:name w:val="Table Grid"/>
    <w:basedOn w:val="TableNormal"/>
    <w:uiPriority w:val="39"/>
    <w:rsid w:val="00990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50.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0.jpeg"/><Relationship Id="rId34" Type="http://schemas.openxmlformats.org/officeDocument/2006/relationships/footer" Target="footer1.xml"/><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image" Target="media/image110.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jpeg"/><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00.jpeg"/><Relationship Id="rId36" Type="http://schemas.openxmlformats.org/officeDocument/2006/relationships/header" Target="header3.xml"/><Relationship Id="rId10" Type="http://schemas.openxmlformats.org/officeDocument/2006/relationships/image" Target="media/image20.jpeg"/><Relationship Id="rId19" Type="http://schemas.openxmlformats.org/officeDocument/2006/relationships/image" Target="media/image60.jpeg"/><Relationship Id="rId31" Type="http://schemas.openxmlformats.org/officeDocument/2006/relationships/image" Target="media/image13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90.jpeg"/><Relationship Id="rId30" Type="http://schemas.openxmlformats.org/officeDocument/2006/relationships/image" Target="media/image120.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35FE8C90</Template>
  <TotalTime>56</TotalTime>
  <Pages>2</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steele</dc:creator>
  <cp:keywords/>
  <dc:description/>
  <cp:lastModifiedBy>st-STEELE-S</cp:lastModifiedBy>
  <cp:revision>6</cp:revision>
  <dcterms:created xsi:type="dcterms:W3CDTF">2020-07-12T12:29:00Z</dcterms:created>
  <dcterms:modified xsi:type="dcterms:W3CDTF">2023-09-05T13:11:00Z</dcterms:modified>
</cp:coreProperties>
</file>