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EC10E" w14:textId="36F53D53" w:rsidR="00B20CAC" w:rsidRDefault="00B20CAC"/>
    <w:p w14:paraId="67443575" w14:textId="77777777" w:rsidR="00B20CAC" w:rsidRDefault="00B20CAC"/>
    <w:tbl>
      <w:tblPr>
        <w:tblStyle w:val="TableGrid"/>
        <w:tblW w:w="15163" w:type="dxa"/>
        <w:tblLayout w:type="fixed"/>
        <w:tblLook w:val="04A0" w:firstRow="1" w:lastRow="0" w:firstColumn="1" w:lastColumn="0" w:noHBand="0" w:noVBand="1"/>
      </w:tblPr>
      <w:tblGrid>
        <w:gridCol w:w="1436"/>
        <w:gridCol w:w="13727"/>
      </w:tblGrid>
      <w:tr w:rsidR="00CC2659" w14:paraId="4C606976" w14:textId="77777777" w:rsidTr="0057123D">
        <w:trPr>
          <w:trHeight w:val="271"/>
        </w:trPr>
        <w:tc>
          <w:tcPr>
            <w:tcW w:w="1436" w:type="dxa"/>
            <w:shd w:val="clear" w:color="auto" w:fill="E7B1FF"/>
          </w:tcPr>
          <w:p w14:paraId="695B1AB5" w14:textId="77777777" w:rsidR="008E5DAD" w:rsidRDefault="008E5DAD">
            <w:r>
              <w:t xml:space="preserve">Key Vocabulary </w:t>
            </w:r>
          </w:p>
        </w:tc>
        <w:tc>
          <w:tcPr>
            <w:tcW w:w="13727" w:type="dxa"/>
            <w:shd w:val="clear" w:color="auto" w:fill="E7B1FF"/>
          </w:tcPr>
          <w:p w14:paraId="32836C20" w14:textId="77777777" w:rsidR="0057123D" w:rsidRDefault="0057123D" w:rsidP="0057123D">
            <w:pPr>
              <w:pStyle w:val="Default"/>
            </w:pPr>
          </w:p>
          <w:tbl>
            <w:tblPr>
              <w:tblW w:w="1339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73"/>
              <w:gridCol w:w="11825"/>
            </w:tblGrid>
            <w:tr w:rsidR="0057123D" w14:paraId="1DF4AFB3" w14:textId="77777777" w:rsidTr="0057123D">
              <w:tblPrEx>
                <w:tblCellMar>
                  <w:top w:w="0" w:type="dxa"/>
                  <w:bottom w:w="0" w:type="dxa"/>
                </w:tblCellMar>
              </w:tblPrEx>
              <w:trPr>
                <w:trHeight w:val="301"/>
              </w:trPr>
              <w:tc>
                <w:tcPr>
                  <w:tcW w:w="1573" w:type="dxa"/>
                </w:tcPr>
                <w:p w14:paraId="76D7CAAF" w14:textId="77777777" w:rsidR="0057123D" w:rsidRPr="0057123D" w:rsidRDefault="0057123D" w:rsidP="0057123D">
                  <w:pPr>
                    <w:pStyle w:val="Pa2"/>
                    <w:spacing w:after="20"/>
                    <w:jc w:val="both"/>
                    <w:rPr>
                      <w:rFonts w:cs="Roboto"/>
                      <w:color w:val="000000"/>
                      <w:sz w:val="20"/>
                      <w:szCs w:val="20"/>
                    </w:rPr>
                  </w:pPr>
                  <w:r w:rsidRPr="0057123D">
                    <w:rPr>
                      <w:sz w:val="20"/>
                      <w:szCs w:val="20"/>
                    </w:rPr>
                    <w:t xml:space="preserve"> </w:t>
                  </w:r>
                  <w:r w:rsidRPr="0057123D">
                    <w:rPr>
                      <w:rFonts w:cs="Roboto"/>
                      <w:b/>
                      <w:bCs/>
                      <w:color w:val="000000"/>
                      <w:sz w:val="20"/>
                      <w:szCs w:val="20"/>
                    </w:rPr>
                    <w:t xml:space="preserve">Prior Learning: </w:t>
                  </w:r>
                </w:p>
              </w:tc>
              <w:tc>
                <w:tcPr>
                  <w:tcW w:w="11825" w:type="dxa"/>
                </w:tcPr>
                <w:p w14:paraId="4F878B37" w14:textId="08DD9FE8" w:rsidR="0057123D" w:rsidRPr="0057123D" w:rsidRDefault="0057123D" w:rsidP="0057123D">
                  <w:pPr>
                    <w:pStyle w:val="Pa4"/>
                    <w:spacing w:after="100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57123D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Know </w:t>
                  </w:r>
                  <w:r w:rsidRPr="0057123D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needs for survival and about how humans can try to stay healthy in ye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ar 2. Know </w:t>
                  </w:r>
                  <w:bookmarkStart w:id="0" w:name="_GoBack"/>
                  <w:bookmarkEnd w:id="0"/>
                  <w:r w:rsidRPr="0057123D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about healthy eating and different food groups in year 2. </w:t>
                  </w:r>
                </w:p>
              </w:tc>
            </w:tr>
          </w:tbl>
          <w:p w14:paraId="671C867D" w14:textId="77777777" w:rsidR="008E5DAD" w:rsidRDefault="008E5DAD"/>
        </w:tc>
      </w:tr>
      <w:tr w:rsidR="00CC2659" w14:paraId="08605344" w14:textId="77777777" w:rsidTr="0057123D">
        <w:trPr>
          <w:trHeight w:val="841"/>
        </w:trPr>
        <w:tc>
          <w:tcPr>
            <w:tcW w:w="1436" w:type="dxa"/>
            <w:shd w:val="clear" w:color="auto" w:fill="E7B1FF"/>
          </w:tcPr>
          <w:p w14:paraId="29BABDF8" w14:textId="77777777" w:rsidR="008E5DAD" w:rsidRDefault="008E5DAD">
            <w:r>
              <w:t>Healthy</w:t>
            </w:r>
          </w:p>
        </w:tc>
        <w:tc>
          <w:tcPr>
            <w:tcW w:w="13727" w:type="dxa"/>
            <w:shd w:val="clear" w:color="auto" w:fill="E7B1FF"/>
          </w:tcPr>
          <w:p w14:paraId="7C168E5C" w14:textId="77777777" w:rsidR="008E5DAD" w:rsidRDefault="008E5DAD">
            <w:r>
              <w:t>In a good physical and mental condition.</w:t>
            </w:r>
          </w:p>
        </w:tc>
      </w:tr>
      <w:tr w:rsidR="00CC2659" w14:paraId="58013C33" w14:textId="77777777" w:rsidTr="0057123D">
        <w:trPr>
          <w:trHeight w:val="826"/>
        </w:trPr>
        <w:tc>
          <w:tcPr>
            <w:tcW w:w="1436" w:type="dxa"/>
            <w:shd w:val="clear" w:color="auto" w:fill="E7B1FF"/>
          </w:tcPr>
          <w:p w14:paraId="72670448" w14:textId="77777777" w:rsidR="008E5DAD" w:rsidRDefault="008E5DAD">
            <w:r>
              <w:t>Nutrients</w:t>
            </w:r>
          </w:p>
        </w:tc>
        <w:tc>
          <w:tcPr>
            <w:tcW w:w="13727" w:type="dxa"/>
            <w:shd w:val="clear" w:color="auto" w:fill="E7B1FF"/>
          </w:tcPr>
          <w:p w14:paraId="751C4147" w14:textId="77777777" w:rsidR="008E5DAD" w:rsidRDefault="008E5DAD">
            <w:r>
              <w:t xml:space="preserve">Substances that animals need to stay alive and healthy. </w:t>
            </w:r>
          </w:p>
        </w:tc>
      </w:tr>
      <w:tr w:rsidR="00CC2659" w14:paraId="2A5A157F" w14:textId="77777777" w:rsidTr="0057123D">
        <w:trPr>
          <w:trHeight w:val="826"/>
        </w:trPr>
        <w:tc>
          <w:tcPr>
            <w:tcW w:w="1436" w:type="dxa"/>
            <w:shd w:val="clear" w:color="auto" w:fill="E7B1FF"/>
          </w:tcPr>
          <w:p w14:paraId="426F50A9" w14:textId="77777777" w:rsidR="008E5DAD" w:rsidRDefault="008E5DAD">
            <w:r>
              <w:t xml:space="preserve">Energy </w:t>
            </w:r>
          </w:p>
        </w:tc>
        <w:tc>
          <w:tcPr>
            <w:tcW w:w="13727" w:type="dxa"/>
            <w:shd w:val="clear" w:color="auto" w:fill="E7B1FF"/>
          </w:tcPr>
          <w:p w14:paraId="43763EF5" w14:textId="77777777" w:rsidR="008E5DAD" w:rsidRDefault="008E5DAD">
            <w:r>
              <w:t>Strength to be able to move and grow.</w:t>
            </w:r>
          </w:p>
        </w:tc>
      </w:tr>
      <w:tr w:rsidR="00CC2659" w14:paraId="4472CA2B" w14:textId="77777777" w:rsidTr="0057123D">
        <w:trPr>
          <w:trHeight w:val="826"/>
        </w:trPr>
        <w:tc>
          <w:tcPr>
            <w:tcW w:w="1436" w:type="dxa"/>
            <w:shd w:val="clear" w:color="auto" w:fill="E7B1FF"/>
          </w:tcPr>
          <w:p w14:paraId="5CF77078" w14:textId="77777777" w:rsidR="008E5DAD" w:rsidRDefault="008E5DAD">
            <w:r>
              <w:t xml:space="preserve">Saturated Fats </w:t>
            </w:r>
          </w:p>
        </w:tc>
        <w:tc>
          <w:tcPr>
            <w:tcW w:w="13727" w:type="dxa"/>
            <w:shd w:val="clear" w:color="auto" w:fill="E7B1FF"/>
          </w:tcPr>
          <w:p w14:paraId="1BA28270" w14:textId="77777777" w:rsidR="008E5DAD" w:rsidRDefault="008E5DAD">
            <w:r>
              <w:t>Types of fats, considered to be less healthy, that should only be eaten in small amounts.</w:t>
            </w:r>
          </w:p>
        </w:tc>
      </w:tr>
      <w:tr w:rsidR="00CC2659" w14:paraId="57F1408F" w14:textId="77777777" w:rsidTr="0057123D">
        <w:trPr>
          <w:trHeight w:val="1050"/>
        </w:trPr>
        <w:tc>
          <w:tcPr>
            <w:tcW w:w="1436" w:type="dxa"/>
            <w:shd w:val="clear" w:color="auto" w:fill="E7B1FF"/>
          </w:tcPr>
          <w:p w14:paraId="02C2B867" w14:textId="77777777" w:rsidR="008E5DAD" w:rsidRDefault="008E5DAD">
            <w:r>
              <w:t xml:space="preserve">Unsaturated Fats </w:t>
            </w:r>
          </w:p>
        </w:tc>
        <w:tc>
          <w:tcPr>
            <w:tcW w:w="13727" w:type="dxa"/>
            <w:shd w:val="clear" w:color="auto" w:fill="E7B1FF"/>
          </w:tcPr>
          <w:p w14:paraId="032906A9" w14:textId="77777777" w:rsidR="008E5DAD" w:rsidRDefault="008E5DAD">
            <w:r>
              <w:t xml:space="preserve">Fats that give you energy, vitamins and minerals. </w:t>
            </w:r>
          </w:p>
        </w:tc>
      </w:tr>
    </w:tbl>
    <w:p w14:paraId="5D46A381" w14:textId="6A4067B2" w:rsidR="00C25DB8" w:rsidRDefault="005712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FF4AC" wp14:editId="2FC6995D">
                <wp:simplePos x="0" y="0"/>
                <wp:positionH relativeFrom="column">
                  <wp:posOffset>-371475</wp:posOffset>
                </wp:positionH>
                <wp:positionV relativeFrom="paragraph">
                  <wp:posOffset>1104900</wp:posOffset>
                </wp:positionV>
                <wp:extent cx="3333750" cy="18669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E61D5" w14:textId="77777777" w:rsidR="00CC2659" w:rsidRPr="0044438B" w:rsidRDefault="00CC2659" w:rsidP="00CC26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44438B">
                              <w:rPr>
                                <w:b/>
                              </w:rPr>
                              <w:t>Living things need food to grow and to be strong and healthy.</w:t>
                            </w:r>
                          </w:p>
                          <w:p w14:paraId="73FBE66B" w14:textId="77777777" w:rsidR="00CC2659" w:rsidRPr="0044438B" w:rsidRDefault="00CC2659" w:rsidP="00CC26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44438B">
                              <w:rPr>
                                <w:b/>
                              </w:rPr>
                              <w:t>Plants can make their own food, but animals cannot.</w:t>
                            </w:r>
                          </w:p>
                          <w:p w14:paraId="21C38000" w14:textId="77777777" w:rsidR="00CC2659" w:rsidRPr="0044438B" w:rsidRDefault="00CC2659" w:rsidP="00CC26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44438B">
                              <w:rPr>
                                <w:b/>
                              </w:rPr>
                              <w:t>To stay healthy, humans need to exercise, eat a healthy diet and be hygienic.</w:t>
                            </w:r>
                          </w:p>
                          <w:p w14:paraId="64124468" w14:textId="77777777" w:rsidR="00CC2659" w:rsidRPr="0044438B" w:rsidRDefault="00CC2659" w:rsidP="00CC26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44438B">
                              <w:rPr>
                                <w:b/>
                              </w:rPr>
                              <w:t>Animals, including humans, need food, water and air to stay alive.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FF4A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9.25pt;margin-top:87pt;width:262.5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" filled="f" stroked="f">
                <v:textbox>
                  <w:txbxContent>
                    <w:p w14:paraId="02FE61D5" w14:textId="77777777" w:rsidR="00CC2659" w:rsidRPr="0044438B" w:rsidRDefault="00CC2659" w:rsidP="00CC26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44438B">
                        <w:rPr>
                          <w:b/>
                        </w:rPr>
                        <w:t>Living things need food to grow and to be strong and healthy.</w:t>
                      </w:r>
                    </w:p>
                    <w:p w14:paraId="73FBE66B" w14:textId="77777777" w:rsidR="00CC2659" w:rsidRPr="0044438B" w:rsidRDefault="00CC2659" w:rsidP="00CC26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44438B">
                        <w:rPr>
                          <w:b/>
                        </w:rPr>
                        <w:t>Plants can make their own food, but animals cannot.</w:t>
                      </w:r>
                    </w:p>
                    <w:p w14:paraId="21C38000" w14:textId="77777777" w:rsidR="00CC2659" w:rsidRPr="0044438B" w:rsidRDefault="00CC2659" w:rsidP="00CC26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44438B">
                        <w:rPr>
                          <w:b/>
                        </w:rPr>
                        <w:t>To stay healthy, humans need to exercise, eat a healthy diet and be hygienic.</w:t>
                      </w:r>
                    </w:p>
                    <w:p w14:paraId="64124468" w14:textId="77777777" w:rsidR="00CC2659" w:rsidRPr="0044438B" w:rsidRDefault="00CC2659" w:rsidP="00CC26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44438B">
                        <w:rPr>
                          <w:b/>
                        </w:rPr>
                        <w:t>Animals, including humans, need food, water and air to stay alive.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381B8" wp14:editId="73D40AC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86450" cy="59245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92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2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0"/>
                              <w:gridCol w:w="4986"/>
                              <w:gridCol w:w="2563"/>
                            </w:tblGrid>
                            <w:tr w:rsidR="00F20B10" w14:paraId="168A681D" w14:textId="77777777" w:rsidTr="00CC2659">
                              <w:trPr>
                                <w:trHeight w:val="534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7E001749" w14:textId="77777777" w:rsidR="008E5DAD" w:rsidRDefault="008E5DAD">
                                  <w:r>
                                    <w:t xml:space="preserve">Nutrient 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648A3458" w14:textId="77777777" w:rsidR="008E5DAD" w:rsidRDefault="008E5DAD">
                                  <w:r>
                                    <w:t>Found in… (examples)</w:t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2506F24E" w14:textId="77777777" w:rsidR="008E5DAD" w:rsidRDefault="008E5DAD">
                                  <w:r>
                                    <w:t xml:space="preserve">What it does/they do </w:t>
                                  </w:r>
                                </w:p>
                              </w:tc>
                            </w:tr>
                            <w:tr w:rsidR="00F20B10" w14:paraId="6513D01A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56C8E8D7" w14:textId="77777777" w:rsidR="008E5DAD" w:rsidRDefault="008E5DAD">
                                  <w:r>
                                    <w:t>Carbohydrates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749964CE" w14:textId="77777777" w:rsidR="008E5DAD" w:rsidRDefault="00B64213">
                                  <w:r>
                                    <w:t xml:space="preserve">  </w:t>
                                  </w:r>
                                  <w:r w:rsidR="00452221">
                                    <w:t xml:space="preserve">   </w:t>
                                  </w:r>
                                  <w:r w:rsidR="009958C5"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39AA132" wp14:editId="0E26F081">
                                        <wp:extent cx="2417099" cy="678955"/>
                                        <wp:effectExtent l="0" t="0" r="0" b="698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18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6829" cy="7069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3BBD37D6" w14:textId="77777777" w:rsidR="008E5DAD" w:rsidRDefault="008E5DAD">
                                  <w:r>
                                    <w:t xml:space="preserve">Provide energy </w:t>
                                  </w:r>
                                </w:p>
                              </w:tc>
                            </w:tr>
                            <w:tr w:rsidR="00F20B10" w14:paraId="77FD1EA4" w14:textId="77777777" w:rsidTr="00CC2659">
                              <w:trPr>
                                <w:trHeight w:val="1197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44235A99" w14:textId="77777777" w:rsidR="008E5DAD" w:rsidRDefault="008E5DAD">
                                  <w: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1B5781AA" w14:textId="77777777" w:rsidR="008E5DAD" w:rsidRDefault="009958C5">
                                  <w:r>
                                    <w:t xml:space="preserve">  </w:t>
                                  </w:r>
                                  <w:r w:rsidR="00452221">
                                    <w:t xml:space="preserve">  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6E549BA" wp14:editId="254A1547">
                                        <wp:extent cx="2264699" cy="713732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56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2575" cy="7445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071627AF" w14:textId="77777777" w:rsidR="008E5DAD" w:rsidRDefault="008E5DAD">
                                  <w:r>
                                    <w:t>Helps growth and repair</w:t>
                                  </w:r>
                                </w:p>
                              </w:tc>
                            </w:tr>
                            <w:tr w:rsidR="00F20B10" w14:paraId="4E990891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448D7104" w14:textId="77777777" w:rsidR="008E5DAD" w:rsidRDefault="008E5DAD">
                                  <w:r>
                                    <w:t>Fibre</w:t>
                                  </w:r>
                                  <w:r w:rsidR="00727DFF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01356E9D" w14:textId="77777777" w:rsidR="008E5DAD" w:rsidRDefault="00727DFF">
                                  <w:r>
                                    <w:t xml:space="preserve">    </w:t>
                                  </w:r>
                                  <w:r w:rsidR="00452221">
                                    <w:t xml:space="preserve">  </w:t>
                                  </w: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1EFAD1" wp14:editId="0D88FC58">
                                        <wp:extent cx="2145576" cy="715825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850" b="187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16747" cy="739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79E12D70" w14:textId="77777777" w:rsidR="008E5DAD" w:rsidRDefault="008E5DAD">
                                  <w:r>
                                    <w:t>Helps you to digest the food that you have eaten</w:t>
                                  </w:r>
                                </w:p>
                              </w:tc>
                            </w:tr>
                            <w:tr w:rsidR="00F20B10" w14:paraId="3553EA8C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5FEA70D3" w14:textId="77777777" w:rsidR="008E5DAD" w:rsidRDefault="008E5DAD">
                                  <w:r>
                                    <w:t xml:space="preserve">Fats 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3FF739CD" w14:textId="77777777" w:rsidR="008E5DAD" w:rsidRDefault="00452221">
                                  <w:r>
                                    <w:t xml:space="preserve">           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B457C55" wp14:editId="13BFA3D8">
                                        <wp:extent cx="1830390" cy="649605"/>
                                        <wp:effectExtent l="0" t="0" r="0" b="1079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8" b="92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6700" cy="6979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0A713D93" w14:textId="77777777" w:rsidR="008E5DAD" w:rsidRDefault="008E5DAD">
                                  <w:r>
                                    <w:t>Provide energy</w:t>
                                  </w:r>
                                </w:p>
                              </w:tc>
                            </w:tr>
                            <w:tr w:rsidR="00F20B10" w14:paraId="3D117FF9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6F59D4E6" w14:textId="77777777" w:rsidR="008E5DAD" w:rsidRDefault="008E5DAD">
                                  <w:r>
                                    <w:t>Vitamins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644965CD" w14:textId="77777777" w:rsidR="008E5DAD" w:rsidRDefault="00111883">
                                  <w:r>
                                    <w:t xml:space="preserve">         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9FD5C94" wp14:editId="47D55BB4">
                                        <wp:extent cx="2133427" cy="769355"/>
                                        <wp:effectExtent l="0" t="0" r="63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5193" cy="788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6ED35930" w14:textId="77777777" w:rsidR="008E5DAD" w:rsidRDefault="008E5DAD">
                                  <w:r>
                                    <w:t xml:space="preserve">Keep you healthy </w:t>
                                  </w:r>
                                </w:p>
                              </w:tc>
                            </w:tr>
                            <w:tr w:rsidR="00F20B10" w14:paraId="47FCF727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63673EE8" w14:textId="77777777" w:rsidR="008E5DAD" w:rsidRDefault="008E5DAD">
                                  <w:r>
                                    <w:t>Minerals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0AE5471E" w14:textId="77777777" w:rsidR="008E5DAD" w:rsidRDefault="00F20B10">
                                  <w:r>
                                    <w:t xml:space="preserve">          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F2BDC3C" wp14:editId="30ACCD74">
                                        <wp:extent cx="2082624" cy="743585"/>
                                        <wp:effectExtent l="0" t="0" r="635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5804" cy="7732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18E5EE8B" w14:textId="77777777" w:rsidR="008E5DAD" w:rsidRDefault="008E5DAD">
                                  <w:r>
                                    <w:t xml:space="preserve">Keep you healthy </w:t>
                                  </w:r>
                                </w:p>
                              </w:tc>
                            </w:tr>
                            <w:tr w:rsidR="00F20B10" w14:paraId="68824767" w14:textId="77777777" w:rsidTr="00CC2659">
                              <w:trPr>
                                <w:trHeight w:val="1090"/>
                              </w:trPr>
                              <w:tc>
                                <w:tcPr>
                                  <w:tcW w:w="1670" w:type="dxa"/>
                                  <w:shd w:val="clear" w:color="auto" w:fill="E7B1FF"/>
                                </w:tcPr>
                                <w:p w14:paraId="4EA276E6" w14:textId="77777777" w:rsidR="008E5DAD" w:rsidRDefault="008E5DAD">
                                  <w:r>
                                    <w:t xml:space="preserve">Water 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shd w:val="clear" w:color="auto" w:fill="E7B1FF"/>
                                </w:tcPr>
                                <w:p w14:paraId="49B82654" w14:textId="77777777" w:rsidR="008E5DAD" w:rsidRDefault="00CC2659">
                                  <w:r>
                                    <w:t xml:space="preserve">                 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052A4F1" wp14:editId="2D8EAE88">
                                        <wp:extent cx="2126153" cy="728980"/>
                                        <wp:effectExtent l="0" t="0" r="7620" b="762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8866" cy="7401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3" w:type="dxa"/>
                                  <w:shd w:val="clear" w:color="auto" w:fill="E7B1FF"/>
                                </w:tcPr>
                                <w:p w14:paraId="38A33703" w14:textId="77777777" w:rsidR="008E5DAD" w:rsidRDefault="008E5DAD">
                                  <w:r>
                                    <w:t xml:space="preserve">Moves nutrients around your body and helps to get rid of waste. </w:t>
                                  </w:r>
                                </w:p>
                              </w:tc>
                            </w:tr>
                          </w:tbl>
                          <w:p w14:paraId="68FA2809" w14:textId="77777777" w:rsidR="008E5DAD" w:rsidRDefault="008E5D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81B8" id="Text Box 3" o:spid="_x0000_s1027" type="#_x0000_t202" style="position:absolute;margin-left:412.3pt;margin-top:0;width:463.5pt;height:46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" filled="f" stroked="f">
                <v:textbox>
                  <w:txbxContent>
                    <w:tbl>
                      <w:tblPr>
                        <w:tblStyle w:val="TableGrid"/>
                        <w:tblW w:w="9219" w:type="dxa"/>
                        <w:tblLook w:val="04A0" w:firstRow="1" w:lastRow="0" w:firstColumn="1" w:lastColumn="0" w:noHBand="0" w:noVBand="1"/>
                      </w:tblPr>
                      <w:tblGrid>
                        <w:gridCol w:w="1670"/>
                        <w:gridCol w:w="4986"/>
                        <w:gridCol w:w="2563"/>
                      </w:tblGrid>
                      <w:tr w:rsidR="00F20B10" w14:paraId="168A681D" w14:textId="77777777" w:rsidTr="00CC2659">
                        <w:trPr>
                          <w:trHeight w:val="534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7E001749" w14:textId="77777777" w:rsidR="008E5DAD" w:rsidRDefault="008E5DAD">
                            <w:r>
                              <w:t xml:space="preserve">Nutrient 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648A3458" w14:textId="77777777" w:rsidR="008E5DAD" w:rsidRDefault="008E5DAD">
                            <w:r>
                              <w:t>Found in… (examples)</w:t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2506F24E" w14:textId="77777777" w:rsidR="008E5DAD" w:rsidRDefault="008E5DAD">
                            <w:r>
                              <w:t xml:space="preserve">What it does/they do </w:t>
                            </w:r>
                          </w:p>
                        </w:tc>
                      </w:tr>
                      <w:tr w:rsidR="00F20B10" w14:paraId="6513D01A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56C8E8D7" w14:textId="77777777" w:rsidR="008E5DAD" w:rsidRDefault="008E5DAD">
                            <w:r>
                              <w:t>Carbohydrates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749964CE" w14:textId="77777777" w:rsidR="008E5DAD" w:rsidRDefault="00B64213">
                            <w:r>
                              <w:t xml:space="preserve">  </w:t>
                            </w:r>
                            <w:r w:rsidR="00452221">
                              <w:t xml:space="preserve">   </w:t>
                            </w:r>
                            <w:r w:rsidR="009958C5"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9AA132" wp14:editId="0E26F081">
                                  <wp:extent cx="2417099" cy="678955"/>
                                  <wp:effectExtent l="0" t="0" r="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8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829" cy="706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3BBD37D6" w14:textId="77777777" w:rsidR="008E5DAD" w:rsidRDefault="008E5DAD">
                            <w:r>
                              <w:t xml:space="preserve">Provide energy </w:t>
                            </w:r>
                          </w:p>
                        </w:tc>
                      </w:tr>
                      <w:tr w:rsidR="00F20B10" w14:paraId="77FD1EA4" w14:textId="77777777" w:rsidTr="00CC2659">
                        <w:trPr>
                          <w:trHeight w:val="1197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44235A99" w14:textId="77777777" w:rsidR="008E5DAD" w:rsidRDefault="008E5DAD">
                            <w:r>
                              <w:t>Protein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1B5781AA" w14:textId="77777777" w:rsidR="008E5DAD" w:rsidRDefault="009958C5">
                            <w:r>
                              <w:t xml:space="preserve">  </w:t>
                            </w:r>
                            <w:r w:rsidR="00452221">
                              <w:t xml:space="preserve">  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E549BA" wp14:editId="254A1547">
                                  <wp:extent cx="2264699" cy="71373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6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575" cy="744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071627AF" w14:textId="77777777" w:rsidR="008E5DAD" w:rsidRDefault="008E5DAD">
                            <w:r>
                              <w:t>Helps growth and repair</w:t>
                            </w:r>
                          </w:p>
                        </w:tc>
                      </w:tr>
                      <w:tr w:rsidR="00F20B10" w14:paraId="4E990891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448D7104" w14:textId="77777777" w:rsidR="008E5DAD" w:rsidRDefault="008E5DAD">
                            <w:r>
                              <w:t>Fibre</w:t>
                            </w:r>
                            <w:r w:rsidR="00727DFF">
                              <w:t xml:space="preserve"> 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01356E9D" w14:textId="77777777" w:rsidR="008E5DAD" w:rsidRDefault="00727DFF">
                            <w:r>
                              <w:t xml:space="preserve">    </w:t>
                            </w:r>
                            <w:r w:rsidR="00452221">
                              <w:t xml:space="preserve">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1EFAD1" wp14:editId="0D88FC58">
                                  <wp:extent cx="2145576" cy="7158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850" b="18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747" cy="73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79E12D70" w14:textId="77777777" w:rsidR="008E5DAD" w:rsidRDefault="008E5DAD">
                            <w:r>
                              <w:t>Helps you to digest the food that you have eaten</w:t>
                            </w:r>
                          </w:p>
                        </w:tc>
                      </w:tr>
                      <w:tr w:rsidR="00F20B10" w14:paraId="3553EA8C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5FEA70D3" w14:textId="77777777" w:rsidR="008E5DAD" w:rsidRDefault="008E5DAD">
                            <w:r>
                              <w:t xml:space="preserve">Fats 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3FF739CD" w14:textId="77777777" w:rsidR="008E5DAD" w:rsidRDefault="00452221">
                            <w:r>
                              <w:t xml:space="preserve">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457C55" wp14:editId="13BFA3D8">
                                  <wp:extent cx="1830390" cy="649605"/>
                                  <wp:effectExtent l="0" t="0" r="0" b="1079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" b="92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6700" cy="697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0A713D93" w14:textId="77777777" w:rsidR="008E5DAD" w:rsidRDefault="008E5DAD">
                            <w:r>
                              <w:t>Provide energy</w:t>
                            </w:r>
                          </w:p>
                        </w:tc>
                      </w:tr>
                      <w:tr w:rsidR="00F20B10" w14:paraId="3D117FF9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6F59D4E6" w14:textId="77777777" w:rsidR="008E5DAD" w:rsidRDefault="008E5DAD">
                            <w:r>
                              <w:t>Vitamins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644965CD" w14:textId="77777777" w:rsidR="008E5DAD" w:rsidRDefault="00111883">
                            <w:r>
                              <w:t xml:space="preserve">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FD5C94" wp14:editId="47D55BB4">
                                  <wp:extent cx="2133427" cy="769355"/>
                                  <wp:effectExtent l="0" t="0" r="63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193" cy="788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6ED35930" w14:textId="77777777" w:rsidR="008E5DAD" w:rsidRDefault="008E5DAD">
                            <w:r>
                              <w:t xml:space="preserve">Keep you healthy </w:t>
                            </w:r>
                          </w:p>
                        </w:tc>
                      </w:tr>
                      <w:tr w:rsidR="00F20B10" w14:paraId="47FCF727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63673EE8" w14:textId="77777777" w:rsidR="008E5DAD" w:rsidRDefault="008E5DAD">
                            <w:r>
                              <w:t>Minerals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0AE5471E" w14:textId="77777777" w:rsidR="008E5DAD" w:rsidRDefault="00F20B10">
                            <w:r>
                              <w:t xml:space="preserve">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2BDC3C" wp14:editId="30ACCD74">
                                  <wp:extent cx="2082624" cy="743585"/>
                                  <wp:effectExtent l="0" t="0" r="63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804" cy="773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18E5EE8B" w14:textId="77777777" w:rsidR="008E5DAD" w:rsidRDefault="008E5DAD">
                            <w:r>
                              <w:t xml:space="preserve">Keep you healthy </w:t>
                            </w:r>
                          </w:p>
                        </w:tc>
                      </w:tr>
                      <w:tr w:rsidR="00F20B10" w14:paraId="68824767" w14:textId="77777777" w:rsidTr="00CC2659">
                        <w:trPr>
                          <w:trHeight w:val="1090"/>
                        </w:trPr>
                        <w:tc>
                          <w:tcPr>
                            <w:tcW w:w="1670" w:type="dxa"/>
                            <w:shd w:val="clear" w:color="auto" w:fill="E7B1FF"/>
                          </w:tcPr>
                          <w:p w14:paraId="4EA276E6" w14:textId="77777777" w:rsidR="008E5DAD" w:rsidRDefault="008E5DAD">
                            <w:r>
                              <w:t xml:space="preserve">Water </w:t>
                            </w:r>
                          </w:p>
                        </w:tc>
                        <w:tc>
                          <w:tcPr>
                            <w:tcW w:w="4986" w:type="dxa"/>
                            <w:shd w:val="clear" w:color="auto" w:fill="E7B1FF"/>
                          </w:tcPr>
                          <w:p w14:paraId="49B82654" w14:textId="77777777" w:rsidR="008E5DAD" w:rsidRDefault="00CC2659">
                            <w:r>
                              <w:t xml:space="preserve">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52A4F1" wp14:editId="2D8EAE88">
                                  <wp:extent cx="2126153" cy="728980"/>
                                  <wp:effectExtent l="0" t="0" r="762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866" cy="740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3" w:type="dxa"/>
                            <w:shd w:val="clear" w:color="auto" w:fill="E7B1FF"/>
                          </w:tcPr>
                          <w:p w14:paraId="38A33703" w14:textId="77777777" w:rsidR="008E5DAD" w:rsidRDefault="008E5DAD">
                            <w:r>
                              <w:t xml:space="preserve">Moves nutrients around your body and helps to get rid of waste. </w:t>
                            </w:r>
                          </w:p>
                        </w:tc>
                      </w:tr>
                    </w:tbl>
                    <w:p w14:paraId="68FA2809" w14:textId="77777777" w:rsidR="008E5DAD" w:rsidRDefault="008E5DAD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1"/>
        <w:gridCol w:w="2143"/>
      </w:tblGrid>
      <w:tr w:rsidR="006B19B9" w14:paraId="6D8BA4C6" w14:textId="77777777" w:rsidTr="000B028C">
        <w:trPr>
          <w:trHeight w:val="221"/>
        </w:trPr>
        <w:tc>
          <w:tcPr>
            <w:tcW w:w="1611" w:type="dxa"/>
            <w:shd w:val="clear" w:color="auto" w:fill="E7B1FF"/>
          </w:tcPr>
          <w:p w14:paraId="79FB8432" w14:textId="77777777" w:rsidR="006B19B9" w:rsidRDefault="006B19B9">
            <w:r>
              <w:t>Key Vocabulary</w:t>
            </w:r>
          </w:p>
        </w:tc>
        <w:tc>
          <w:tcPr>
            <w:tcW w:w="2143" w:type="dxa"/>
            <w:shd w:val="clear" w:color="auto" w:fill="E7B1FF"/>
          </w:tcPr>
          <w:p w14:paraId="410B676D" w14:textId="77777777" w:rsidR="006B19B9" w:rsidRDefault="006B19B9"/>
        </w:tc>
      </w:tr>
      <w:tr w:rsidR="006B19B9" w14:paraId="5C01FBC5" w14:textId="77777777" w:rsidTr="000B028C">
        <w:trPr>
          <w:trHeight w:val="624"/>
        </w:trPr>
        <w:tc>
          <w:tcPr>
            <w:tcW w:w="1611" w:type="dxa"/>
            <w:shd w:val="clear" w:color="auto" w:fill="E7B1FF"/>
          </w:tcPr>
          <w:p w14:paraId="213D3A84" w14:textId="77777777" w:rsidR="006B19B9" w:rsidRDefault="006B19B9">
            <w:r>
              <w:t>Vertebrate</w:t>
            </w:r>
          </w:p>
        </w:tc>
        <w:tc>
          <w:tcPr>
            <w:tcW w:w="2143" w:type="dxa"/>
            <w:shd w:val="clear" w:color="auto" w:fill="E7B1FF"/>
          </w:tcPr>
          <w:p w14:paraId="44FA93B9" w14:textId="77777777" w:rsidR="006B19B9" w:rsidRDefault="006B19B9">
            <w:r>
              <w:t>Animals with backbones</w:t>
            </w:r>
          </w:p>
        </w:tc>
      </w:tr>
      <w:tr w:rsidR="006B19B9" w14:paraId="214FB280" w14:textId="77777777" w:rsidTr="000B028C">
        <w:trPr>
          <w:trHeight w:val="624"/>
        </w:trPr>
        <w:tc>
          <w:tcPr>
            <w:tcW w:w="1611" w:type="dxa"/>
            <w:shd w:val="clear" w:color="auto" w:fill="E7B1FF"/>
          </w:tcPr>
          <w:p w14:paraId="53248D0E" w14:textId="77777777" w:rsidR="006B19B9" w:rsidRDefault="006B19B9">
            <w:r>
              <w:t>Invertebrate</w:t>
            </w:r>
          </w:p>
        </w:tc>
        <w:tc>
          <w:tcPr>
            <w:tcW w:w="2143" w:type="dxa"/>
            <w:shd w:val="clear" w:color="auto" w:fill="E7B1FF"/>
          </w:tcPr>
          <w:p w14:paraId="3C443FC8" w14:textId="77777777" w:rsidR="006B19B9" w:rsidRDefault="006B19B9">
            <w:r>
              <w:t>Animals without backbones</w:t>
            </w:r>
          </w:p>
        </w:tc>
      </w:tr>
      <w:tr w:rsidR="006B19B9" w14:paraId="4A4776F8" w14:textId="77777777" w:rsidTr="000B028C">
        <w:trPr>
          <w:trHeight w:val="624"/>
        </w:trPr>
        <w:tc>
          <w:tcPr>
            <w:tcW w:w="1611" w:type="dxa"/>
            <w:shd w:val="clear" w:color="auto" w:fill="E7B1FF"/>
          </w:tcPr>
          <w:p w14:paraId="097F9FFC" w14:textId="77777777" w:rsidR="006B19B9" w:rsidRDefault="006B19B9">
            <w:r>
              <w:t>Muscles</w:t>
            </w:r>
          </w:p>
        </w:tc>
        <w:tc>
          <w:tcPr>
            <w:tcW w:w="2143" w:type="dxa"/>
            <w:shd w:val="clear" w:color="auto" w:fill="E7B1FF"/>
          </w:tcPr>
          <w:p w14:paraId="002944F7" w14:textId="77777777" w:rsidR="006B19B9" w:rsidRDefault="006B19B9">
            <w:r>
              <w:t>Soft tissues in the body that contract and relax to cause movement</w:t>
            </w:r>
          </w:p>
        </w:tc>
      </w:tr>
      <w:tr w:rsidR="006B19B9" w14:paraId="75F7D2A3" w14:textId="77777777" w:rsidTr="000B028C">
        <w:trPr>
          <w:trHeight w:val="575"/>
        </w:trPr>
        <w:tc>
          <w:tcPr>
            <w:tcW w:w="1611" w:type="dxa"/>
            <w:shd w:val="clear" w:color="auto" w:fill="E7B1FF"/>
          </w:tcPr>
          <w:p w14:paraId="32ABEDA0" w14:textId="77777777" w:rsidR="006B19B9" w:rsidRDefault="006B19B9">
            <w:r>
              <w:t>Tendons</w:t>
            </w:r>
          </w:p>
        </w:tc>
        <w:tc>
          <w:tcPr>
            <w:tcW w:w="2143" w:type="dxa"/>
            <w:shd w:val="clear" w:color="auto" w:fill="E7B1FF"/>
          </w:tcPr>
          <w:p w14:paraId="08C7D9B6" w14:textId="77777777" w:rsidR="006B19B9" w:rsidRDefault="006B19B9">
            <w:r>
              <w:t>Cords that join muscles to bones</w:t>
            </w:r>
          </w:p>
        </w:tc>
      </w:tr>
      <w:tr w:rsidR="006B19B9" w14:paraId="56CBEF84" w14:textId="77777777" w:rsidTr="006B19B9">
        <w:trPr>
          <w:trHeight w:val="624"/>
        </w:trPr>
        <w:tc>
          <w:tcPr>
            <w:tcW w:w="1611" w:type="dxa"/>
            <w:shd w:val="clear" w:color="auto" w:fill="E7B1FF"/>
          </w:tcPr>
          <w:p w14:paraId="3F58A7E8" w14:textId="77777777" w:rsidR="006B19B9" w:rsidRDefault="006B19B9">
            <w:r>
              <w:t>Joints</w:t>
            </w:r>
          </w:p>
        </w:tc>
        <w:tc>
          <w:tcPr>
            <w:tcW w:w="2138" w:type="dxa"/>
            <w:shd w:val="clear" w:color="auto" w:fill="E7B1FF"/>
          </w:tcPr>
          <w:p w14:paraId="472E5050" w14:textId="77777777" w:rsidR="006B19B9" w:rsidRDefault="006B19B9">
            <w:r>
              <w:t>Areas where two or more bones are fitted together</w:t>
            </w:r>
          </w:p>
        </w:tc>
      </w:tr>
    </w:tbl>
    <w:p w14:paraId="68B08EB7" w14:textId="003BB46C" w:rsidR="00CC2659" w:rsidRDefault="000B028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ADD1F" wp14:editId="0D1AD0D2">
                <wp:simplePos x="0" y="0"/>
                <wp:positionH relativeFrom="column">
                  <wp:posOffset>-62865</wp:posOffset>
                </wp:positionH>
                <wp:positionV relativeFrom="paragraph">
                  <wp:posOffset>91440</wp:posOffset>
                </wp:positionV>
                <wp:extent cx="2513965" cy="2738120"/>
                <wp:effectExtent l="0" t="0" r="0" b="508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73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819B1" w14:textId="7777777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Vertebrate</w:t>
                            </w:r>
                          </w:p>
                          <w:p w14:paraId="775E6853" w14:textId="7777777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7BD52DDD" w14:textId="7777777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3C4D5EE9" w14:textId="7777777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Endoskeleton</w:t>
                            </w:r>
                          </w:p>
                          <w:p w14:paraId="0A7B01BB" w14:textId="477A9897" w:rsidR="00EC4679" w:rsidRDefault="00EC4679" w:rsidP="00EC467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B5D8E0" wp14:editId="5414F3C1">
                                  <wp:extent cx="1027034" cy="1635669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86" cy="1643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ADD1F" id="Text Box 20" o:spid="_x0000_s1028" type="#_x0000_t202" style="position:absolute;margin-left:-4.95pt;margin-top:7.2pt;width:197.95pt;height:2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" filled="f" stroked="f">
                <v:textbox>
                  <w:txbxContent>
                    <w:p w14:paraId="42D819B1" w14:textId="77777777" w:rsidR="00EC4679" w:rsidRDefault="00EC4679" w:rsidP="00EC4679">
                      <w:pPr>
                        <w:shd w:val="clear" w:color="auto" w:fill="E7B1FF"/>
                        <w:jc w:val="center"/>
                      </w:pPr>
                      <w:r>
                        <w:t>Vertebrate</w:t>
                      </w:r>
                    </w:p>
                    <w:p w14:paraId="775E6853" w14:textId="77777777" w:rsidR="00EC4679" w:rsidRDefault="00EC4679" w:rsidP="00EC4679">
                      <w:pPr>
                        <w:shd w:val="clear" w:color="auto" w:fill="E7B1FF"/>
                        <w:jc w:val="center"/>
                      </w:pPr>
                    </w:p>
                    <w:p w14:paraId="7BD52DDD" w14:textId="77777777" w:rsidR="00EC4679" w:rsidRDefault="00EC4679" w:rsidP="00EC4679">
                      <w:pPr>
                        <w:shd w:val="clear" w:color="auto" w:fill="E7B1FF"/>
                        <w:jc w:val="center"/>
                      </w:pPr>
                    </w:p>
                    <w:p w14:paraId="3C4D5EE9" w14:textId="77777777" w:rsidR="00EC4679" w:rsidRDefault="00EC4679" w:rsidP="00EC4679">
                      <w:pPr>
                        <w:shd w:val="clear" w:color="auto" w:fill="E7B1FF"/>
                        <w:jc w:val="center"/>
                      </w:pPr>
                      <w:r>
                        <w:t>Endoskeleton</w:t>
                      </w:r>
                    </w:p>
                    <w:p w14:paraId="0A7B01BB" w14:textId="477A9897" w:rsidR="00EC4679" w:rsidRDefault="00EC4679" w:rsidP="00EC4679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3B5D8E0" wp14:editId="5414F3C1">
                            <wp:extent cx="1027034" cy="1635669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86" cy="1643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9753FD" wp14:editId="376B3CE8">
                <wp:simplePos x="0" y="0"/>
                <wp:positionH relativeFrom="column">
                  <wp:posOffset>2527935</wp:posOffset>
                </wp:positionH>
                <wp:positionV relativeFrom="paragraph">
                  <wp:posOffset>-1388745</wp:posOffset>
                </wp:positionV>
                <wp:extent cx="2823845" cy="22860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DF938" w14:textId="77777777" w:rsidR="00E17393" w:rsidRDefault="00E17393" w:rsidP="00EC467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 xml:space="preserve">Skeletal muscles work in pairs to move the bones they are attached to by </w:t>
                            </w:r>
                            <w:r w:rsidRPr="00EC4679">
                              <w:rPr>
                                <w:shd w:val="clear" w:color="auto" w:fill="E7B1FF"/>
                              </w:rPr>
                              <w:t>taking turns to contract (get shorter)</w:t>
                            </w:r>
                            <w:r>
                              <w:t xml:space="preserve"> and relax (get longer).</w:t>
                            </w:r>
                          </w:p>
                          <w:p w14:paraId="2BEE9588" w14:textId="77777777" w:rsidR="00EC4679" w:rsidRDefault="00EC4679" w:rsidP="00EC4679">
                            <w:pPr>
                              <w:shd w:val="clear" w:color="auto" w:fill="E7B1FF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0A2D4" wp14:editId="4684CCC6">
                                  <wp:extent cx="2104571" cy="1267789"/>
                                  <wp:effectExtent l="0" t="0" r="3810" b="254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00" r="63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78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EB4EE8" w14:textId="77777777" w:rsidR="00EC4679" w:rsidRDefault="00EC4679" w:rsidP="00EC4679">
                            <w:pPr>
                              <w:shd w:val="clear" w:color="auto" w:fill="E7B1FF"/>
                            </w:pPr>
                            <w:r>
                              <w:t xml:space="preserve">                Relax                    Contract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753FD" id="Text Box 17" o:spid="_x0000_s1029" type="#_x0000_t202" style="position:absolute;margin-left:199.05pt;margin-top:-109.35pt;width:222.35pt;height:18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" filled="f" stroked="f">
                <v:textbox>
                  <w:txbxContent>
                    <w:p w14:paraId="2F1DF938" w14:textId="77777777" w:rsidR="00E17393" w:rsidRDefault="00E17393" w:rsidP="00EC4679">
                      <w:pPr>
                        <w:shd w:val="clear" w:color="auto" w:fill="E7B1FF"/>
                        <w:jc w:val="center"/>
                      </w:pPr>
                      <w:r>
                        <w:t xml:space="preserve">Skeletal muscles work in pairs to move the bones they are attached to by </w:t>
                      </w:r>
                      <w:r w:rsidRPr="00EC4679">
                        <w:rPr>
                          <w:shd w:val="clear" w:color="auto" w:fill="E7B1FF"/>
                        </w:rPr>
                        <w:t>taking turns to contract (get shorter)</w:t>
                      </w:r>
                      <w:r>
                        <w:t xml:space="preserve"> and relax (get longer).</w:t>
                      </w:r>
                    </w:p>
                    <w:p w14:paraId="2BEE9588" w14:textId="77777777" w:rsidR="00EC4679" w:rsidRDefault="00EC4679" w:rsidP="00EC4679">
                      <w:pPr>
                        <w:shd w:val="clear" w:color="auto" w:fill="E7B1FF"/>
                      </w:pPr>
                      <w:r>
                        <w:t xml:space="preserve">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FE0A2D4" wp14:editId="4684CCC6">
                            <wp:extent cx="2104571" cy="1267789"/>
                            <wp:effectExtent l="0" t="0" r="3810" b="254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00" r="63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5078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EB4EE8" w14:textId="77777777" w:rsidR="00EC4679" w:rsidRDefault="00EC4679" w:rsidP="00EC4679">
                      <w:pPr>
                        <w:shd w:val="clear" w:color="auto" w:fill="E7B1FF"/>
                      </w:pPr>
                      <w:r>
                        <w:t xml:space="preserve">                Relax                    Contract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3A4B0" wp14:editId="20E863AE">
                <wp:simplePos x="0" y="0"/>
                <wp:positionH relativeFrom="column">
                  <wp:posOffset>2527935</wp:posOffset>
                </wp:positionH>
                <wp:positionV relativeFrom="paragraph">
                  <wp:posOffset>889635</wp:posOffset>
                </wp:positionV>
                <wp:extent cx="2818765" cy="1715135"/>
                <wp:effectExtent l="0" t="0" r="0" b="1206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DCCC" w14:textId="77777777" w:rsidR="00EC4679" w:rsidRDefault="00EC4679" w:rsidP="000B028C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Invertebrate</w:t>
                            </w:r>
                          </w:p>
                          <w:p w14:paraId="4DB47CBD" w14:textId="77777777" w:rsidR="00EC4679" w:rsidRDefault="00EC4679" w:rsidP="000B028C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2022379A" w14:textId="77777777" w:rsidR="00EC4679" w:rsidRDefault="00EC4679" w:rsidP="000B028C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5BBBD9B9" w14:textId="77777777" w:rsidR="00EC4679" w:rsidRDefault="00EC4679" w:rsidP="000B028C">
                            <w:pPr>
                              <w:shd w:val="clear" w:color="auto" w:fill="E7B1FF"/>
                            </w:pPr>
                            <w:r>
                              <w:t>Exoskeleton              Hydrostatic skeleton</w:t>
                            </w:r>
                          </w:p>
                          <w:p w14:paraId="509C72AF" w14:textId="77777777" w:rsidR="00EC4679" w:rsidRDefault="000B028C" w:rsidP="000B028C">
                            <w:pPr>
                              <w:shd w:val="clear" w:color="auto" w:fill="E7B1FF"/>
                            </w:pPr>
                            <w:r>
                              <w:t xml:space="preserve">    </w:t>
                            </w:r>
                            <w:r w:rsidR="00EC4679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FB2CCC" wp14:editId="19519EA5">
                                  <wp:extent cx="922814" cy="679359"/>
                                  <wp:effectExtent l="0" t="0" r="0" b="698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528" cy="70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EC4679">
                              <w:t xml:space="preserve">         </w:t>
                            </w:r>
                            <w:r>
                              <w:t xml:space="preserve">    </w:t>
                            </w:r>
                            <w:r w:rsidR="00EC4679">
                              <w:t xml:space="preserve">     </w:t>
                            </w:r>
                            <w:r w:rsidR="00EC4679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4B2C4D" wp14:editId="02E61184">
                                  <wp:extent cx="487952" cy="644791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94" cy="673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893AB" w14:textId="77777777" w:rsidR="00EC4679" w:rsidRDefault="00EC4679" w:rsidP="000B028C">
                            <w:pPr>
                              <w:shd w:val="clear" w:color="auto" w:fill="E7B1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A4B0" id="Text Box 27" o:spid="_x0000_s1030" type="#_x0000_t202" style="position:absolute;margin-left:199.05pt;margin-top:70.05pt;width:221.95pt;height:13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" filled="f" stroked="f">
                <v:textbox>
                  <w:txbxContent>
                    <w:p w14:paraId="7CC5DCCC" w14:textId="77777777" w:rsidR="00EC4679" w:rsidRDefault="00EC4679" w:rsidP="000B028C">
                      <w:pPr>
                        <w:shd w:val="clear" w:color="auto" w:fill="E7B1FF"/>
                        <w:jc w:val="center"/>
                      </w:pPr>
                      <w:r>
                        <w:t>Invertebrate</w:t>
                      </w:r>
                    </w:p>
                    <w:p w14:paraId="4DB47CBD" w14:textId="77777777" w:rsidR="00EC4679" w:rsidRDefault="00EC4679" w:rsidP="000B028C">
                      <w:pPr>
                        <w:shd w:val="clear" w:color="auto" w:fill="E7B1FF"/>
                        <w:jc w:val="center"/>
                      </w:pPr>
                    </w:p>
                    <w:p w14:paraId="2022379A" w14:textId="77777777" w:rsidR="00EC4679" w:rsidRDefault="00EC4679" w:rsidP="000B028C">
                      <w:pPr>
                        <w:shd w:val="clear" w:color="auto" w:fill="E7B1FF"/>
                        <w:jc w:val="center"/>
                      </w:pPr>
                    </w:p>
                    <w:p w14:paraId="5BBBD9B9" w14:textId="77777777" w:rsidR="00EC4679" w:rsidRDefault="00EC4679" w:rsidP="000B028C">
                      <w:pPr>
                        <w:shd w:val="clear" w:color="auto" w:fill="E7B1FF"/>
                      </w:pPr>
                      <w:r>
                        <w:t>Exoskeleton              Hydrostatic skeleton</w:t>
                      </w:r>
                    </w:p>
                    <w:p w14:paraId="509C72AF" w14:textId="77777777" w:rsidR="00EC4679" w:rsidRDefault="000B028C" w:rsidP="000B028C">
                      <w:pPr>
                        <w:shd w:val="clear" w:color="auto" w:fill="E7B1FF"/>
                      </w:pPr>
                      <w:r>
                        <w:t xml:space="preserve">    </w:t>
                      </w:r>
                      <w:r w:rsidR="00EC4679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1FB2CCC" wp14:editId="19519EA5">
                            <wp:extent cx="922814" cy="679359"/>
                            <wp:effectExtent l="0" t="0" r="0" b="698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528" cy="70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EC4679">
                        <w:t xml:space="preserve">         </w:t>
                      </w:r>
                      <w:r>
                        <w:t xml:space="preserve">    </w:t>
                      </w:r>
                      <w:r w:rsidR="00EC4679">
                        <w:t xml:space="preserve">     </w:t>
                      </w:r>
                      <w:r w:rsidR="00EC4679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74B2C4D" wp14:editId="02E61184">
                            <wp:extent cx="487952" cy="644791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994" cy="673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893AB" w14:textId="77777777" w:rsidR="00EC4679" w:rsidRDefault="00EC4679" w:rsidP="000B028C">
                      <w:pPr>
                        <w:shd w:val="clear" w:color="auto" w:fill="E7B1FF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A9693" wp14:editId="504BBC6A">
                <wp:simplePos x="0" y="0"/>
                <wp:positionH relativeFrom="column">
                  <wp:posOffset>4280444</wp:posOffset>
                </wp:positionH>
                <wp:positionV relativeFrom="paragraph">
                  <wp:posOffset>1119324</wp:posOffset>
                </wp:positionV>
                <wp:extent cx="535849" cy="336369"/>
                <wp:effectExtent l="0" t="0" r="99695" b="7048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49" cy="3363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7CA3D2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37.05pt;margin-top:88.15pt;width:42.2pt;height: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B83727" wp14:editId="3BE5CB43">
                <wp:simplePos x="0" y="0"/>
                <wp:positionH relativeFrom="column">
                  <wp:posOffset>2755356</wp:posOffset>
                </wp:positionH>
                <wp:positionV relativeFrom="paragraph">
                  <wp:posOffset>1119324</wp:posOffset>
                </wp:positionV>
                <wp:extent cx="534579" cy="336369"/>
                <wp:effectExtent l="50800" t="0" r="24765" b="704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579" cy="3363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46AB2B9" id="Straight Arrow Connector 28" o:spid="_x0000_s1026" type="#_x0000_t32" style="position:absolute;margin-left:216.95pt;margin-top:88.15pt;width:42.1pt;height:26.5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EC4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35663" wp14:editId="7A72D86F">
                <wp:simplePos x="0" y="0"/>
                <wp:positionH relativeFrom="column">
                  <wp:posOffset>2527300</wp:posOffset>
                </wp:positionH>
                <wp:positionV relativeFrom="paragraph">
                  <wp:posOffset>-2766695</wp:posOffset>
                </wp:positionV>
                <wp:extent cx="2745105" cy="12598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10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C4E8C" w14:textId="77777777" w:rsidR="00C35714" w:rsidRDefault="006B19B9" w:rsidP="006B19B9">
                            <w:pPr>
                              <w:shd w:val="clear" w:color="auto" w:fill="E7B1FF"/>
                              <w:jc w:val="both"/>
                            </w:pPr>
                            <w:r>
                              <w:t>Skeletons do three important jobs:</w:t>
                            </w:r>
                          </w:p>
                          <w:p w14:paraId="7B2E2886" w14:textId="77777777" w:rsidR="006B19B9" w:rsidRDefault="006B19B9" w:rsidP="006B19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E7B1FF"/>
                              <w:jc w:val="both"/>
                            </w:pPr>
                            <w:r>
                              <w:t>Protect organs inside the body</w:t>
                            </w:r>
                          </w:p>
                          <w:p w14:paraId="34D58A73" w14:textId="77777777" w:rsidR="006B19B9" w:rsidRDefault="006B19B9" w:rsidP="006B19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E7B1FF"/>
                              <w:jc w:val="both"/>
                            </w:pPr>
                            <w:r>
                              <w:t>Allow movement</w:t>
                            </w:r>
                          </w:p>
                          <w:p w14:paraId="7F2D3BA9" w14:textId="77777777" w:rsidR="006B19B9" w:rsidRDefault="006B19B9" w:rsidP="006B19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E7B1FF"/>
                              <w:jc w:val="both"/>
                            </w:pPr>
                            <w:r>
                              <w:t>Support the body and stop it from falling on the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35663" id="Text Box 13" o:spid="_x0000_s1031" type="#_x0000_t202" style="position:absolute;margin-left:199pt;margin-top:-217.85pt;width:216.15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" filled="f" stroked="f">
                <v:textbox>
                  <w:txbxContent>
                    <w:p w14:paraId="280C4E8C" w14:textId="77777777" w:rsidR="00C35714" w:rsidRDefault="006B19B9" w:rsidP="006B19B9">
                      <w:pPr>
                        <w:shd w:val="clear" w:color="auto" w:fill="E7B1FF"/>
                        <w:jc w:val="both"/>
                      </w:pPr>
                      <w:r>
                        <w:t>Skeletons do three important jobs:</w:t>
                      </w:r>
                    </w:p>
                    <w:p w14:paraId="7B2E2886" w14:textId="77777777" w:rsidR="006B19B9" w:rsidRDefault="006B19B9" w:rsidP="006B19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E7B1FF"/>
                        <w:jc w:val="both"/>
                      </w:pPr>
                      <w:r>
                        <w:t>Protect organs inside the body</w:t>
                      </w:r>
                    </w:p>
                    <w:p w14:paraId="34D58A73" w14:textId="77777777" w:rsidR="006B19B9" w:rsidRDefault="006B19B9" w:rsidP="006B19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E7B1FF"/>
                        <w:jc w:val="both"/>
                      </w:pPr>
                      <w:r>
                        <w:t>Allow movement</w:t>
                      </w:r>
                    </w:p>
                    <w:p w14:paraId="7F2D3BA9" w14:textId="77777777" w:rsidR="006B19B9" w:rsidRDefault="006B19B9" w:rsidP="006B19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E7B1FF"/>
                        <w:jc w:val="both"/>
                      </w:pPr>
                      <w:r>
                        <w:t>Support the body and stop it from falling on the floor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8FAF5" wp14:editId="0D8541EB">
                <wp:simplePos x="0" y="0"/>
                <wp:positionH relativeFrom="column">
                  <wp:posOffset>1143091</wp:posOffset>
                </wp:positionH>
                <wp:positionV relativeFrom="paragraph">
                  <wp:posOffset>313418</wp:posOffset>
                </wp:positionV>
                <wp:extent cx="0" cy="342900"/>
                <wp:effectExtent l="50800" t="0" r="76200" b="635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3211980C" id="Straight Arrow Connector 21" o:spid="_x0000_s1026" type="#_x0000_t32" style="position:absolute;margin-left:90pt;margin-top:24.7pt;width:0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 w:rsidR="003F38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4EB18" wp14:editId="17555947">
                <wp:simplePos x="0" y="0"/>
                <wp:positionH relativeFrom="column">
                  <wp:posOffset>5485765</wp:posOffset>
                </wp:positionH>
                <wp:positionV relativeFrom="paragraph">
                  <wp:posOffset>-2865755</wp:posOffset>
                </wp:positionV>
                <wp:extent cx="3823335" cy="569912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335" cy="569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0A283" w14:textId="77777777" w:rsidR="00E17393" w:rsidRDefault="00E17393">
                            <w:r>
                              <w:t xml:space="preserve">      </w:t>
                            </w:r>
                          </w:p>
                          <w:p w14:paraId="200BED40" w14:textId="77777777" w:rsidR="00EC4679" w:rsidRDefault="00E17393" w:rsidP="00EC4679">
                            <w:pPr>
                              <w:shd w:val="clear" w:color="auto" w:fill="E7B1FF"/>
                            </w:pPr>
                            <w:r>
                              <w:t xml:space="preserve">  </w:t>
                            </w:r>
                          </w:p>
                          <w:p w14:paraId="53E8E81C" w14:textId="04997EEE" w:rsidR="003F3876" w:rsidRDefault="00E17393" w:rsidP="00EC4679">
                            <w:pPr>
                              <w:shd w:val="clear" w:color="auto" w:fill="E7B1FF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EDDB61" wp14:editId="0E39CD6B">
                                  <wp:extent cx="3231214" cy="511810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570" cy="5170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EB18" id="Text Box 15" o:spid="_x0000_s1032" type="#_x0000_t202" style="position:absolute;margin-left:431.95pt;margin-top:-225.65pt;width:301.05pt;height:4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" filled="f" stroked="f">
                <v:textbox>
                  <w:txbxContent>
                    <w:p w14:paraId="20F0A283" w14:textId="77777777" w:rsidR="00E17393" w:rsidRDefault="00E17393">
                      <w:r>
                        <w:t xml:space="preserve">      </w:t>
                      </w:r>
                    </w:p>
                    <w:p w14:paraId="200BED40" w14:textId="77777777" w:rsidR="00EC4679" w:rsidRDefault="00E17393" w:rsidP="00EC4679">
                      <w:pPr>
                        <w:shd w:val="clear" w:color="auto" w:fill="E7B1FF"/>
                      </w:pPr>
                      <w:r>
                        <w:t xml:space="preserve">  </w:t>
                      </w:r>
                    </w:p>
                    <w:p w14:paraId="53E8E81C" w14:textId="04997EEE" w:rsidR="003F3876" w:rsidRDefault="00E17393" w:rsidP="00EC4679">
                      <w:pPr>
                        <w:shd w:val="clear" w:color="auto" w:fill="E7B1FF"/>
                      </w:pPr>
                      <w:r>
                        <w:t xml:space="preserve">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2EDDB61" wp14:editId="0E39CD6B">
                            <wp:extent cx="3231214" cy="511810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4570" cy="5170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2659" w:rsidSect="008E5DAD">
      <w:headerReference w:type="default" r:id="rId19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294D5" w14:textId="77777777" w:rsidR="00F30A14" w:rsidRDefault="00F30A14" w:rsidP="008E5DAD">
      <w:r>
        <w:separator/>
      </w:r>
    </w:p>
  </w:endnote>
  <w:endnote w:type="continuationSeparator" w:id="0">
    <w:p w14:paraId="4067BFD1" w14:textId="77777777" w:rsidR="00F30A14" w:rsidRDefault="00F30A14" w:rsidP="008E5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26EFB" w14:textId="77777777" w:rsidR="00F30A14" w:rsidRDefault="00F30A14" w:rsidP="008E5DAD">
      <w:r>
        <w:separator/>
      </w:r>
    </w:p>
  </w:footnote>
  <w:footnote w:type="continuationSeparator" w:id="0">
    <w:p w14:paraId="4FDE4BAE" w14:textId="77777777" w:rsidR="00F30A14" w:rsidRDefault="00F30A14" w:rsidP="008E5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4BE46" w14:textId="21877230" w:rsidR="008E5DAD" w:rsidRPr="008E5DAD" w:rsidRDefault="00DC2551" w:rsidP="00BE3FDE">
    <w:pPr>
      <w:pStyle w:val="Header"/>
      <w:jc w:val="center"/>
      <w:rPr>
        <w:b/>
        <w:color w:val="7030A0"/>
        <w:sz w:val="28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326C7DA8" wp14:editId="23A0EC26">
          <wp:simplePos x="0" y="0"/>
          <wp:positionH relativeFrom="column">
            <wp:posOffset>8928735</wp:posOffset>
          </wp:positionH>
          <wp:positionV relativeFrom="paragraph">
            <wp:posOffset>-347980</wp:posOffset>
          </wp:positionV>
          <wp:extent cx="622935" cy="782320"/>
          <wp:effectExtent l="0" t="0" r="12065" b="5080"/>
          <wp:wrapSquare wrapText="bothSides"/>
          <wp:docPr id="2" name="Picture 2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FDE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F78D078" wp14:editId="31558695">
          <wp:simplePos x="0" y="0"/>
          <wp:positionH relativeFrom="column">
            <wp:posOffset>-824865</wp:posOffset>
          </wp:positionH>
          <wp:positionV relativeFrom="paragraph">
            <wp:posOffset>-461917</wp:posOffset>
          </wp:positionV>
          <wp:extent cx="965835" cy="1130935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DAD" w:rsidRPr="008E5DAD">
      <w:rPr>
        <w:b/>
        <w:color w:val="7030A0"/>
        <w:sz w:val="28"/>
      </w:rPr>
      <w:t>Animals Including Humans Year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C5E48"/>
    <w:multiLevelType w:val="hybridMultilevel"/>
    <w:tmpl w:val="2FE6D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B753D"/>
    <w:multiLevelType w:val="hybridMultilevel"/>
    <w:tmpl w:val="EEE8E89A"/>
    <w:lvl w:ilvl="0" w:tplc="EF2CE8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21582"/>
    <w:multiLevelType w:val="hybridMultilevel"/>
    <w:tmpl w:val="1CC2C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06FBB"/>
    <w:multiLevelType w:val="hybridMultilevel"/>
    <w:tmpl w:val="44B41598"/>
    <w:lvl w:ilvl="0" w:tplc="55E802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579F0"/>
    <w:multiLevelType w:val="hybridMultilevel"/>
    <w:tmpl w:val="A38A6214"/>
    <w:lvl w:ilvl="0" w:tplc="55E802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DAD"/>
    <w:rsid w:val="00034EAB"/>
    <w:rsid w:val="000B028C"/>
    <w:rsid w:val="00111883"/>
    <w:rsid w:val="00290121"/>
    <w:rsid w:val="00346FB6"/>
    <w:rsid w:val="003F3876"/>
    <w:rsid w:val="0044438B"/>
    <w:rsid w:val="00452221"/>
    <w:rsid w:val="004F3F94"/>
    <w:rsid w:val="0057123D"/>
    <w:rsid w:val="006B19B9"/>
    <w:rsid w:val="00727DFF"/>
    <w:rsid w:val="007F455D"/>
    <w:rsid w:val="008E5DAD"/>
    <w:rsid w:val="009958C5"/>
    <w:rsid w:val="00B20CAC"/>
    <w:rsid w:val="00B64213"/>
    <w:rsid w:val="00BE3FDE"/>
    <w:rsid w:val="00C35714"/>
    <w:rsid w:val="00CC2659"/>
    <w:rsid w:val="00CC509F"/>
    <w:rsid w:val="00DC2551"/>
    <w:rsid w:val="00E17393"/>
    <w:rsid w:val="00EC4679"/>
    <w:rsid w:val="00F20B10"/>
    <w:rsid w:val="00F30A14"/>
    <w:rsid w:val="00F7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103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DAD"/>
  </w:style>
  <w:style w:type="paragraph" w:styleId="Footer">
    <w:name w:val="footer"/>
    <w:basedOn w:val="Normal"/>
    <w:link w:val="FooterChar"/>
    <w:uiPriority w:val="99"/>
    <w:unhideWhenUsed/>
    <w:rsid w:val="008E5D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DAD"/>
  </w:style>
  <w:style w:type="table" w:styleId="TableGrid">
    <w:name w:val="Table Grid"/>
    <w:basedOn w:val="TableNormal"/>
    <w:uiPriority w:val="39"/>
    <w:rsid w:val="008E5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26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0CAC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CAC"/>
    <w:rPr>
      <w:rFonts w:ascii="Segoe UI" w:hAnsi="Segoe UI"/>
      <w:sz w:val="18"/>
      <w:szCs w:val="18"/>
    </w:rPr>
  </w:style>
  <w:style w:type="paragraph" w:customStyle="1" w:styleId="Default">
    <w:name w:val="Default"/>
    <w:rsid w:val="0057123D"/>
    <w:pPr>
      <w:autoSpaceDE w:val="0"/>
      <w:autoSpaceDN w:val="0"/>
      <w:adjustRightInd w:val="0"/>
    </w:pPr>
    <w:rPr>
      <w:rFonts w:ascii="Roboto" w:hAnsi="Roboto" w:cs="Roboto"/>
      <w:color w:val="000000"/>
    </w:rPr>
  </w:style>
  <w:style w:type="paragraph" w:customStyle="1" w:styleId="Pa2">
    <w:name w:val="Pa2"/>
    <w:basedOn w:val="Default"/>
    <w:next w:val="Default"/>
    <w:uiPriority w:val="99"/>
    <w:rsid w:val="0057123D"/>
    <w:pPr>
      <w:spacing w:line="18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57123D"/>
    <w:pPr>
      <w:spacing w:line="17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8A4DF7B3</Template>
  <TotalTime>68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st-STEELE-S</cp:lastModifiedBy>
  <cp:revision>7</cp:revision>
  <cp:lastPrinted>2023-01-03T09:52:00Z</cp:lastPrinted>
  <dcterms:created xsi:type="dcterms:W3CDTF">2020-06-29T07:43:00Z</dcterms:created>
  <dcterms:modified xsi:type="dcterms:W3CDTF">2023-09-05T13:07:00Z</dcterms:modified>
</cp:coreProperties>
</file>