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83"/>
        <w:gridCol w:w="5234"/>
      </w:tblGrid>
      <w:tr w:rsidR="00676EED" w14:paraId="0E2258CB" w14:textId="77777777" w:rsidTr="004F528D">
        <w:trPr>
          <w:trHeight w:val="336"/>
        </w:trPr>
        <w:tc>
          <w:tcPr>
            <w:tcW w:w="1383" w:type="dxa"/>
            <w:shd w:val="clear" w:color="auto" w:fill="FBE4D5" w:themeFill="accent2" w:themeFillTint="33"/>
          </w:tcPr>
          <w:p w14:paraId="2475AFCF" w14:textId="77777777" w:rsidR="00676EED" w:rsidRDefault="00676EED">
            <w:r>
              <w:t>Key Vocabulary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51E660F4" w14:textId="7EA2C1DF" w:rsidR="00676EED" w:rsidRDefault="00E11611">
            <w:r>
              <w:t>Prior learning: know about transparency, magnetism and stat</w:t>
            </w:r>
            <w:bookmarkStart w:id="0" w:name="_GoBack"/>
            <w:bookmarkEnd w:id="0"/>
            <w:r>
              <w:t>es of matter</w:t>
            </w:r>
          </w:p>
        </w:tc>
      </w:tr>
      <w:tr w:rsidR="00676EED" w14:paraId="04599EBC" w14:textId="77777777" w:rsidTr="004F528D">
        <w:trPr>
          <w:trHeight w:val="861"/>
        </w:trPr>
        <w:tc>
          <w:tcPr>
            <w:tcW w:w="1383" w:type="dxa"/>
            <w:shd w:val="clear" w:color="auto" w:fill="FBE4D5" w:themeFill="accent2" w:themeFillTint="33"/>
          </w:tcPr>
          <w:p w14:paraId="56B529A7" w14:textId="77777777" w:rsidR="00676EED" w:rsidRDefault="00676EED">
            <w:r>
              <w:t>Materials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7F0BD790" w14:textId="77777777" w:rsidR="00676EED" w:rsidRDefault="00676EED">
            <w:r>
              <w:t>The substance that something is made out of, e.g. wood, plastic, metal.</w:t>
            </w:r>
          </w:p>
        </w:tc>
      </w:tr>
      <w:tr w:rsidR="00676EED" w14:paraId="625905CC" w14:textId="77777777" w:rsidTr="004F528D">
        <w:trPr>
          <w:trHeight w:val="861"/>
        </w:trPr>
        <w:tc>
          <w:tcPr>
            <w:tcW w:w="1383" w:type="dxa"/>
            <w:shd w:val="clear" w:color="auto" w:fill="FBE4D5" w:themeFill="accent2" w:themeFillTint="33"/>
          </w:tcPr>
          <w:p w14:paraId="7D2B49AA" w14:textId="77777777" w:rsidR="00676EED" w:rsidRDefault="00676EED">
            <w:r>
              <w:t>Solids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00B607E1" w14:textId="77777777" w:rsidR="00676EED" w:rsidRDefault="00676EED">
            <w:r>
              <w:t xml:space="preserve">One of the three states of matter. Solid particles are very close together, meaning solids, such as wood and glass, hold their shape. </w:t>
            </w:r>
          </w:p>
        </w:tc>
      </w:tr>
      <w:tr w:rsidR="00676EED" w14:paraId="7552F90F" w14:textId="77777777" w:rsidTr="004F528D">
        <w:trPr>
          <w:trHeight w:val="861"/>
        </w:trPr>
        <w:tc>
          <w:tcPr>
            <w:tcW w:w="1383" w:type="dxa"/>
            <w:shd w:val="clear" w:color="auto" w:fill="FBE4D5" w:themeFill="accent2" w:themeFillTint="33"/>
          </w:tcPr>
          <w:p w14:paraId="0C4052C2" w14:textId="77777777" w:rsidR="00676EED" w:rsidRDefault="00676EED">
            <w:r>
              <w:t>Liquids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1AB38DC8" w14:textId="77777777" w:rsidR="00676EED" w:rsidRDefault="00676EED">
            <w:r>
              <w:t xml:space="preserve">This state of matter can flow and take the shape of the container because the particles are more </w:t>
            </w:r>
            <w:proofErr w:type="spellStart"/>
            <w:r>
              <w:t>lossely</w:t>
            </w:r>
            <w:proofErr w:type="spellEnd"/>
            <w:r>
              <w:t xml:space="preserve"> packed than solids and can move around each other. Examples of liquids include water and milk.</w:t>
            </w:r>
          </w:p>
        </w:tc>
      </w:tr>
      <w:tr w:rsidR="00676EED" w14:paraId="441F9B33" w14:textId="77777777" w:rsidTr="004F528D">
        <w:trPr>
          <w:trHeight w:val="861"/>
        </w:trPr>
        <w:tc>
          <w:tcPr>
            <w:tcW w:w="1383" w:type="dxa"/>
            <w:shd w:val="clear" w:color="auto" w:fill="FBE4D5" w:themeFill="accent2" w:themeFillTint="33"/>
          </w:tcPr>
          <w:p w14:paraId="0B29B8A0" w14:textId="77777777" w:rsidR="00676EED" w:rsidRDefault="00676EED">
            <w:r>
              <w:t>Gases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5A9C957C" w14:textId="77777777" w:rsidR="00676EED" w:rsidRDefault="00676EED">
            <w:r>
              <w:t xml:space="preserve">One of the three states of mater. Gas particles are </w:t>
            </w:r>
            <w:proofErr w:type="spellStart"/>
            <w:r>
              <w:t>furhter</w:t>
            </w:r>
            <w:proofErr w:type="spellEnd"/>
            <w:r>
              <w:t xml:space="preserve"> apart than solid or liquid particles and they are free to move around. Examples of gases are oxygen and helium. </w:t>
            </w:r>
          </w:p>
        </w:tc>
      </w:tr>
      <w:tr w:rsidR="00676EED" w14:paraId="0150B1A8" w14:textId="77777777" w:rsidTr="004F528D">
        <w:trPr>
          <w:trHeight w:val="922"/>
        </w:trPr>
        <w:tc>
          <w:tcPr>
            <w:tcW w:w="1383" w:type="dxa"/>
            <w:shd w:val="clear" w:color="auto" w:fill="FBE4D5" w:themeFill="accent2" w:themeFillTint="33"/>
          </w:tcPr>
          <w:p w14:paraId="0B91D59D" w14:textId="77777777" w:rsidR="00676EED" w:rsidRDefault="00676EED">
            <w:r>
              <w:t>Melting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74BC9297" w14:textId="77777777" w:rsidR="00676EED" w:rsidRDefault="00676EED">
            <w:r>
              <w:t xml:space="preserve">The process of heating a solid until it changes into a liquid. </w:t>
            </w:r>
          </w:p>
        </w:tc>
      </w:tr>
      <w:tr w:rsidR="00676EED" w14:paraId="24435221" w14:textId="77777777" w:rsidTr="004F528D">
        <w:trPr>
          <w:trHeight w:val="861"/>
        </w:trPr>
        <w:tc>
          <w:tcPr>
            <w:tcW w:w="1383" w:type="dxa"/>
            <w:shd w:val="clear" w:color="auto" w:fill="FBE4D5" w:themeFill="accent2" w:themeFillTint="33"/>
          </w:tcPr>
          <w:p w14:paraId="0FBC24D2" w14:textId="77777777" w:rsidR="00676EED" w:rsidRDefault="00676EED">
            <w:r>
              <w:t>Freezing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3FDD34E7" w14:textId="77777777" w:rsidR="00676EED" w:rsidRDefault="00676EED">
            <w:r>
              <w:t xml:space="preserve">When a liquid cools and turns into a solid. </w:t>
            </w:r>
          </w:p>
        </w:tc>
      </w:tr>
      <w:tr w:rsidR="00676EED" w14:paraId="33688948" w14:textId="77777777" w:rsidTr="004F528D">
        <w:trPr>
          <w:trHeight w:val="861"/>
        </w:trPr>
        <w:tc>
          <w:tcPr>
            <w:tcW w:w="1383" w:type="dxa"/>
            <w:shd w:val="clear" w:color="auto" w:fill="FBE4D5" w:themeFill="accent2" w:themeFillTint="33"/>
          </w:tcPr>
          <w:p w14:paraId="45B293CE" w14:textId="77777777" w:rsidR="00676EED" w:rsidRDefault="00676EED">
            <w:r>
              <w:t>Evaporating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6EDD1B2D" w14:textId="77777777" w:rsidR="00676EED" w:rsidRDefault="00676EED">
            <w:r>
              <w:t xml:space="preserve">When a liquid turns into a gas or vapour. </w:t>
            </w:r>
          </w:p>
        </w:tc>
      </w:tr>
      <w:tr w:rsidR="00676EED" w14:paraId="6D941F93" w14:textId="77777777" w:rsidTr="004F528D">
        <w:trPr>
          <w:trHeight w:val="811"/>
        </w:trPr>
        <w:tc>
          <w:tcPr>
            <w:tcW w:w="1383" w:type="dxa"/>
            <w:shd w:val="clear" w:color="auto" w:fill="FBE4D5" w:themeFill="accent2" w:themeFillTint="33"/>
          </w:tcPr>
          <w:p w14:paraId="4C67536A" w14:textId="77777777" w:rsidR="00676EED" w:rsidRDefault="00676EED">
            <w:r>
              <w:t>Condensing</w:t>
            </w:r>
          </w:p>
        </w:tc>
        <w:tc>
          <w:tcPr>
            <w:tcW w:w="5234" w:type="dxa"/>
            <w:shd w:val="clear" w:color="auto" w:fill="FBE4D5" w:themeFill="accent2" w:themeFillTint="33"/>
          </w:tcPr>
          <w:p w14:paraId="32F7F58E" w14:textId="77777777" w:rsidR="00676EED" w:rsidRDefault="00676EED">
            <w:r>
              <w:t xml:space="preserve">When a gas, such as water vapour, cools and turns into a liquid. </w:t>
            </w:r>
          </w:p>
        </w:tc>
      </w:tr>
    </w:tbl>
    <w:p w14:paraId="668C462F" w14:textId="283A46E1" w:rsidR="00C25DB8" w:rsidRDefault="005D2E54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0EF7D3" wp14:editId="10D7E740">
                <wp:simplePos x="0" y="0"/>
                <wp:positionH relativeFrom="column">
                  <wp:posOffset>4353560</wp:posOffset>
                </wp:positionH>
                <wp:positionV relativeFrom="paragraph">
                  <wp:posOffset>-3116580</wp:posOffset>
                </wp:positionV>
                <wp:extent cx="5107940" cy="3424555"/>
                <wp:effectExtent l="0" t="0" r="0" b="4445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7940" cy="3424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D03453" w14:textId="220EC4D0" w:rsidR="001E6029" w:rsidRDefault="001E6029" w:rsidP="001E6029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 w:rsidRPr="001E6029">
                              <w:rPr>
                                <w:rFonts w:ascii="Helvetica" w:hAnsi="Helvetica" w:cs="Helvetica"/>
                                <w:noProof/>
                                <w:shd w:val="clear" w:color="auto" w:fill="FBE4D5" w:themeFill="accent2" w:themeFillTint="33"/>
                                <w:lang w:eastAsia="en-GB"/>
                              </w:rPr>
                              <w:drawing>
                                <wp:inline distT="0" distB="0" distL="0" distR="0" wp14:anchorId="0477E674" wp14:editId="33A26A09">
                                  <wp:extent cx="2514287" cy="981647"/>
                                  <wp:effectExtent l="0" t="0" r="635" b="9525"/>
                                  <wp:docPr id="26" name="Picture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78641" cy="10458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90A26F2" w14:textId="70464C78" w:rsidR="005D2E54" w:rsidRDefault="005D2E54" w:rsidP="001E6029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029C5047" wp14:editId="7AEC74CF">
                                  <wp:extent cx="4374932" cy="2272522"/>
                                  <wp:effectExtent l="0" t="0" r="0" b="0"/>
                                  <wp:docPr id="27" name="Picture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39791" cy="235815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w14:anchorId="6C0EF7D3" id="_x0000_t202" coordsize="21600,21600" o:spt="202" path="m0,0l0,21600,21600,21600,21600,0xe">
                <v:stroke joinstyle="miter"/>
                <v:path gradientshapeok="t" o:connecttype="rect"/>
              </v:shapetype>
              <v:shape id="Text Box 5" o:spid="_x0000_s1026" type="#_x0000_t202" style="position:absolute;margin-left:342.8pt;margin-top:-245.35pt;width:402.2pt;height:269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" filled="f" stroked="f">
                <v:textbox>
                  <w:txbxContent>
                    <w:p w14:paraId="06D03453" w14:textId="220EC4D0" w:rsidR="001E6029" w:rsidRDefault="001E6029" w:rsidP="001E6029">
                      <w:pPr>
                        <w:shd w:val="clear" w:color="auto" w:fill="FBE4D5" w:themeFill="accent2" w:themeFillTint="33"/>
                        <w:jc w:val="center"/>
                      </w:pPr>
                      <w:r w:rsidRPr="001E6029">
                        <w:rPr>
                          <w:rFonts w:ascii="Helvetica" w:hAnsi="Helvetica" w:cs="Helvetica"/>
                          <w:noProof/>
                          <w:shd w:val="clear" w:color="auto" w:fill="FBE4D5" w:themeFill="accent2" w:themeFillTint="33"/>
                          <w:lang w:eastAsia="en-GB"/>
                        </w:rPr>
                        <w:drawing>
                          <wp:inline distT="0" distB="0" distL="0" distR="0" wp14:anchorId="0477E674" wp14:editId="33A26A09">
                            <wp:extent cx="2514287" cy="981647"/>
                            <wp:effectExtent l="0" t="0" r="635" b="9525"/>
                            <wp:docPr id="26" name="Picture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78641" cy="10458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90A26F2" w14:textId="70464C78" w:rsidR="005D2E54" w:rsidRDefault="005D2E54" w:rsidP="001E6029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029C5047" wp14:editId="7AEC74CF">
                            <wp:extent cx="4374932" cy="2272522"/>
                            <wp:effectExtent l="0" t="0" r="0" b="0"/>
                            <wp:docPr id="27" name="Picture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539791" cy="235815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B0511A" wp14:editId="1C15C47F">
                <wp:simplePos x="0" y="0"/>
                <wp:positionH relativeFrom="column">
                  <wp:posOffset>4353560</wp:posOffset>
                </wp:positionH>
                <wp:positionV relativeFrom="paragraph">
                  <wp:posOffset>-5408930</wp:posOffset>
                </wp:positionV>
                <wp:extent cx="5184140" cy="68834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414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B1D182" w14:textId="0964D2B1" w:rsidR="004F528D" w:rsidRDefault="004F528D" w:rsidP="004F528D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Different materials are used for particular jobs based on their properties: electrical conductivity, flexibility, hardness, insulators, magnetism, solubility, thermal conductivity, transparency.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1EB0511A" id="Text Box 1" o:spid="_x0000_s1027" type="#_x0000_t202" style="position:absolute;margin-left:342.8pt;margin-top:-425.85pt;width:408.2pt;height:5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" filled="f" stroked="f">
                <v:textbox>
                  <w:txbxContent>
                    <w:p w14:paraId="10B1D182" w14:textId="0964D2B1" w:rsidR="004F528D" w:rsidRDefault="004F528D" w:rsidP="004F528D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Different materials are used for particular jobs based on their properties: electrical conductivity, flexibility, hardness, insulators, magnetism, solubility, thermal conductivity, transparency.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3FB623" wp14:editId="5EBDFED4">
                <wp:simplePos x="0" y="0"/>
                <wp:positionH relativeFrom="column">
                  <wp:posOffset>4353560</wp:posOffset>
                </wp:positionH>
                <wp:positionV relativeFrom="paragraph">
                  <wp:posOffset>-4726940</wp:posOffset>
                </wp:positionV>
                <wp:extent cx="5184140" cy="1597025"/>
                <wp:effectExtent l="0" t="0" r="0" b="317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4140" cy="1597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2DE253" w14:textId="397F11CB" w:rsidR="004F528D" w:rsidRDefault="004F528D" w:rsidP="004F528D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For example, glass is used for windows because it is hard and transparent. Oven gloves are made from a thermal insulator to keep the heat from burning your hand.</w:t>
                            </w:r>
                          </w:p>
                          <w:p w14:paraId="60BFA4CF" w14:textId="1B110551" w:rsidR="001E6029" w:rsidRDefault="001E6029" w:rsidP="004F528D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26601B7" wp14:editId="44C36FD8">
                                  <wp:extent cx="1163159" cy="915617"/>
                                  <wp:effectExtent l="0" t="0" r="5715" b="0"/>
                                  <wp:docPr id="58" name="Picture 5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12935" cy="95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E6029">
                              <w:rPr>
                                <w:rFonts w:ascii="Helvetica" w:hAnsi="Helvetica" w:cs="Helvetica"/>
                              </w:rPr>
                              <w:t xml:space="preserve"> </w:t>
                            </w:r>
                            <w:r>
                              <w:rPr>
                                <w:rFonts w:ascii="Helvetica" w:hAnsi="Helvetica" w:cs="Helvetica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867265E" wp14:editId="16114ED9">
                                  <wp:extent cx="854947" cy="854947"/>
                                  <wp:effectExtent l="0" t="0" r="8890" b="8890"/>
                                  <wp:docPr id="59" name="Picture 5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97429" cy="8974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353FB623" id="Text Box 2" o:spid="_x0000_s1028" type="#_x0000_t202" style="position:absolute;margin-left:342.8pt;margin-top:-372.15pt;width:408.2pt;height:12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" filled="f" stroked="f">
                <v:textbox>
                  <w:txbxContent>
                    <w:p w14:paraId="562DE253" w14:textId="397F11CB" w:rsidR="004F528D" w:rsidRDefault="004F528D" w:rsidP="004F528D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For example, glass is used for windows because it is hard and transparent. Oven gloves are made from a thermal insulator to keep the heat from burning your hand.</w:t>
                      </w:r>
                    </w:p>
                    <w:p w14:paraId="60BFA4CF" w14:textId="1B110551" w:rsidR="001E6029" w:rsidRDefault="001E6029" w:rsidP="004F528D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226601B7" wp14:editId="44C36FD8">
                            <wp:extent cx="1163159" cy="915617"/>
                            <wp:effectExtent l="0" t="0" r="5715" b="0"/>
                            <wp:docPr id="58" name="Picture 5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12935" cy="95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E6029">
                        <w:rPr>
                          <w:rFonts w:ascii="Helvetica" w:hAnsi="Helvetica" w:cs="Helvetica"/>
                        </w:rPr>
                        <w:t xml:space="preserve"> </w:t>
                      </w:r>
                      <w:r>
                        <w:rPr>
                          <w:rFonts w:ascii="Helvetica" w:hAnsi="Helvetica" w:cs="Helvetica"/>
                        </w:rPr>
                        <w:t xml:space="preserve">                </w:t>
                      </w: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4867265E" wp14:editId="16114ED9">
                            <wp:extent cx="854947" cy="854947"/>
                            <wp:effectExtent l="0" t="0" r="8890" b="8890"/>
                            <wp:docPr id="59" name="Picture 5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97429" cy="8974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2"/>
        <w:gridCol w:w="3971"/>
      </w:tblGrid>
      <w:tr w:rsidR="000C02E3" w14:paraId="62D91021" w14:textId="77777777" w:rsidTr="000C02E3">
        <w:trPr>
          <w:trHeight w:val="287"/>
        </w:trPr>
        <w:tc>
          <w:tcPr>
            <w:tcW w:w="1532" w:type="dxa"/>
            <w:shd w:val="clear" w:color="auto" w:fill="FBE4D5" w:themeFill="accent2" w:themeFillTint="33"/>
          </w:tcPr>
          <w:p w14:paraId="418FF72C" w14:textId="60EF16B2" w:rsidR="000C02E3" w:rsidRDefault="000C02E3">
            <w:r>
              <w:lastRenderedPageBreak/>
              <w:t xml:space="preserve">Key Vocabulary </w:t>
            </w:r>
          </w:p>
        </w:tc>
        <w:tc>
          <w:tcPr>
            <w:tcW w:w="3971" w:type="dxa"/>
            <w:shd w:val="clear" w:color="auto" w:fill="FBE4D5" w:themeFill="accent2" w:themeFillTint="33"/>
          </w:tcPr>
          <w:p w14:paraId="4B0A3D28" w14:textId="77777777" w:rsidR="000C02E3" w:rsidRDefault="000C02E3"/>
        </w:tc>
      </w:tr>
      <w:tr w:rsidR="000C02E3" w14:paraId="6C833266" w14:textId="77777777" w:rsidTr="000C02E3">
        <w:trPr>
          <w:trHeight w:val="1083"/>
        </w:trPr>
        <w:tc>
          <w:tcPr>
            <w:tcW w:w="1532" w:type="dxa"/>
            <w:shd w:val="clear" w:color="auto" w:fill="FBE4D5" w:themeFill="accent2" w:themeFillTint="33"/>
          </w:tcPr>
          <w:p w14:paraId="3C4CB1B5" w14:textId="4F468DDE" w:rsidR="000C02E3" w:rsidRDefault="000C02E3">
            <w:r>
              <w:t>Conductor</w:t>
            </w:r>
          </w:p>
        </w:tc>
        <w:tc>
          <w:tcPr>
            <w:tcW w:w="3971" w:type="dxa"/>
            <w:shd w:val="clear" w:color="auto" w:fill="FBE4D5" w:themeFill="accent2" w:themeFillTint="33"/>
          </w:tcPr>
          <w:p w14:paraId="654A3FEC" w14:textId="58A8C377" w:rsidR="000C02E3" w:rsidRDefault="000C02E3">
            <w:r>
              <w:t xml:space="preserve">A conductor is a material that heat or electricity can easily travel through. Most metals are both thermal conductors (they conduct heat) and electrical conductors (they conduct electricity). </w:t>
            </w:r>
          </w:p>
        </w:tc>
      </w:tr>
      <w:tr w:rsidR="000C02E3" w14:paraId="457438F4" w14:textId="77777777" w:rsidTr="000C02E3">
        <w:trPr>
          <w:trHeight w:val="1083"/>
        </w:trPr>
        <w:tc>
          <w:tcPr>
            <w:tcW w:w="1532" w:type="dxa"/>
            <w:shd w:val="clear" w:color="auto" w:fill="FBE4D5" w:themeFill="accent2" w:themeFillTint="33"/>
          </w:tcPr>
          <w:p w14:paraId="003161F4" w14:textId="60BD6A5E" w:rsidR="000C02E3" w:rsidRDefault="000C02E3">
            <w:r>
              <w:t>Insulator</w:t>
            </w:r>
          </w:p>
        </w:tc>
        <w:tc>
          <w:tcPr>
            <w:tcW w:w="3971" w:type="dxa"/>
            <w:shd w:val="clear" w:color="auto" w:fill="FBE4D5" w:themeFill="accent2" w:themeFillTint="33"/>
          </w:tcPr>
          <w:p w14:paraId="01877A87" w14:textId="5E66265B" w:rsidR="000C02E3" w:rsidRDefault="000C02E3">
            <w:r>
              <w:t xml:space="preserve">An insulator is a material that does not let heat or electricity travel through them. Wood and plastic are both thermal and electrical insulators. </w:t>
            </w:r>
          </w:p>
        </w:tc>
      </w:tr>
      <w:tr w:rsidR="000C02E3" w14:paraId="42390707" w14:textId="77777777" w:rsidTr="000C02E3">
        <w:trPr>
          <w:trHeight w:val="1083"/>
        </w:trPr>
        <w:tc>
          <w:tcPr>
            <w:tcW w:w="1532" w:type="dxa"/>
            <w:shd w:val="clear" w:color="auto" w:fill="FBE4D5" w:themeFill="accent2" w:themeFillTint="33"/>
          </w:tcPr>
          <w:p w14:paraId="16B9BB6D" w14:textId="5DA6877E" w:rsidR="000C02E3" w:rsidRDefault="000C02E3">
            <w:r>
              <w:t>Transparency</w:t>
            </w:r>
          </w:p>
        </w:tc>
        <w:tc>
          <w:tcPr>
            <w:tcW w:w="3971" w:type="dxa"/>
            <w:shd w:val="clear" w:color="auto" w:fill="FBE4D5" w:themeFill="accent2" w:themeFillTint="33"/>
          </w:tcPr>
          <w:p w14:paraId="6E580808" w14:textId="359007BD" w:rsidR="000C02E3" w:rsidRDefault="000C02E3">
            <w:r>
              <w:t xml:space="preserve">A transparent object lets light through so the object can be looked through, for example glass or some plastics. </w:t>
            </w:r>
          </w:p>
        </w:tc>
      </w:tr>
    </w:tbl>
    <w:p w14:paraId="77B0BCBD" w14:textId="5454B029" w:rsidR="004F528D" w:rsidRDefault="001D4310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FF6F926" wp14:editId="556024A6">
                <wp:simplePos x="0" y="0"/>
                <wp:positionH relativeFrom="column">
                  <wp:posOffset>3738880</wp:posOffset>
                </wp:positionH>
                <wp:positionV relativeFrom="paragraph">
                  <wp:posOffset>145415</wp:posOffset>
                </wp:positionV>
                <wp:extent cx="5334000" cy="2162175"/>
                <wp:effectExtent l="0" t="0" r="0" b="0"/>
                <wp:wrapSquare wrapText="bothSides"/>
                <wp:docPr id="70" name="Text Box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0" cy="2162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E65175" w14:textId="5860AB23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Irreversible changes often result in a new product being made from the old materials (reactants). For example, burning wood produces ash. Mixing vinegar and milk produces casein plastic.</w:t>
                            </w:r>
                          </w:p>
                          <w:p w14:paraId="646AE751" w14:textId="164FA182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35F86E87" wp14:editId="1FCDB279">
                                  <wp:extent cx="1134079" cy="1333803"/>
                                  <wp:effectExtent l="0" t="0" r="9525" b="0"/>
                                  <wp:docPr id="71" name="Picture 7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51043" cy="13537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D4310">
                              <w:rPr>
                                <w:rFonts w:ascii="Helvetica" w:hAnsi="Helvetica" w:cs="Helvetica"/>
                              </w:rPr>
                              <w:t xml:space="preserve"> </w:t>
                            </w:r>
                            <w:r>
                              <w:rPr>
                                <w:rFonts w:ascii="Helvetica" w:hAnsi="Helvetica" w:cs="Helvetica"/>
                              </w:rPr>
                              <w:t xml:space="preserve">            </w:t>
                            </w: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3DA67CDF" wp14:editId="23CD4EAA">
                                  <wp:extent cx="1500450" cy="1340788"/>
                                  <wp:effectExtent l="0" t="0" r="0" b="5715"/>
                                  <wp:docPr id="72" name="Picture 7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15321" cy="13540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4FF6F926" id="Text Box 70" o:spid="_x0000_s1029" type="#_x0000_t202" style="position:absolute;margin-left:294.4pt;margin-top:11.45pt;width:420pt;height:170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" filled="f" stroked="f">
                <v:textbox>
                  <w:txbxContent>
                    <w:p w14:paraId="2FE65175" w14:textId="5860AB23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Irreversible changes often result in a new product being made from the old materials (reactants). For example, burning wood produces ash. Mixing vinegar and milk produces casein plastic.</w:t>
                      </w:r>
                    </w:p>
                    <w:p w14:paraId="646AE751" w14:textId="164FA182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35F86E87" wp14:editId="1FCDB279">
                            <wp:extent cx="1134079" cy="1333803"/>
                            <wp:effectExtent l="0" t="0" r="9525" b="0"/>
                            <wp:docPr id="71" name="Picture 7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51043" cy="13537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D4310">
                        <w:rPr>
                          <w:rFonts w:ascii="Helvetica" w:hAnsi="Helvetica" w:cs="Helvetica"/>
                        </w:rPr>
                        <w:t xml:space="preserve"> </w:t>
                      </w:r>
                      <w:r>
                        <w:rPr>
                          <w:rFonts w:ascii="Helvetica" w:hAnsi="Helvetica" w:cs="Helvetica"/>
                        </w:rPr>
                        <w:t xml:space="preserve">            </w:t>
                      </w: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3DA67CDF" wp14:editId="23CD4EAA">
                            <wp:extent cx="1500450" cy="1340788"/>
                            <wp:effectExtent l="0" t="0" r="0" b="5715"/>
                            <wp:docPr id="72" name="Picture 7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15321" cy="13540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3D038BB" wp14:editId="71896EEB">
                <wp:simplePos x="0" y="0"/>
                <wp:positionH relativeFrom="column">
                  <wp:posOffset>7252335</wp:posOffset>
                </wp:positionH>
                <wp:positionV relativeFrom="paragraph">
                  <wp:posOffset>-2488565</wp:posOffset>
                </wp:positionV>
                <wp:extent cx="1910715" cy="2395855"/>
                <wp:effectExtent l="0" t="0" r="0" b="0"/>
                <wp:wrapSquare wrapText="bothSides"/>
                <wp:docPr id="66" name="Text Box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0715" cy="2395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FDD908" w14:textId="72D10719" w:rsidR="001D4310" w:rsidRP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  <w:rPr>
                                <w:b/>
                              </w:rPr>
                            </w:pPr>
                            <w:r w:rsidRPr="001D4310">
                              <w:rPr>
                                <w:b/>
                              </w:rPr>
                              <w:t>Evaporating</w:t>
                            </w:r>
                          </w:p>
                          <w:p w14:paraId="3CDA0E02" w14:textId="580A5140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The liquid changes into a gas, leaving the solid particles behind.</w:t>
                            </w:r>
                          </w:p>
                          <w:p w14:paraId="7B828D6B" w14:textId="77777777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</w:p>
                          <w:p w14:paraId="5462DF14" w14:textId="1A2398A6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29357A1" wp14:editId="6189B8C7">
                                  <wp:extent cx="1511935" cy="1261546"/>
                                  <wp:effectExtent l="0" t="0" r="12065" b="8890"/>
                                  <wp:docPr id="69" name="Picture 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47842" cy="129150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63D038BB" id="Text Box 66" o:spid="_x0000_s1030" type="#_x0000_t202" style="position:absolute;margin-left:571.05pt;margin-top:-195.9pt;width:150.45pt;height:188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" filled="f" stroked="f">
                <v:textbox>
                  <w:txbxContent>
                    <w:p w14:paraId="72FDD908" w14:textId="72D10719" w:rsidR="001D4310" w:rsidRPr="001D4310" w:rsidRDefault="001D4310" w:rsidP="001D4310">
                      <w:pPr>
                        <w:shd w:val="clear" w:color="auto" w:fill="FBE4D5" w:themeFill="accent2" w:themeFillTint="33"/>
                        <w:jc w:val="center"/>
                        <w:rPr>
                          <w:b/>
                        </w:rPr>
                      </w:pPr>
                      <w:r w:rsidRPr="001D4310">
                        <w:rPr>
                          <w:b/>
                        </w:rPr>
                        <w:t>Evaporating</w:t>
                      </w:r>
                    </w:p>
                    <w:p w14:paraId="3CDA0E02" w14:textId="580A5140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The liquid changes into a gas, leaving the solid particles behind.</w:t>
                      </w:r>
                    </w:p>
                    <w:p w14:paraId="7B828D6B" w14:textId="77777777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</w:p>
                    <w:p w14:paraId="5462DF14" w14:textId="1A2398A6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529357A1" wp14:editId="6189B8C7">
                            <wp:extent cx="1511935" cy="1261546"/>
                            <wp:effectExtent l="0" t="0" r="12065" b="8890"/>
                            <wp:docPr id="69" name="Picture 6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47842" cy="129150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306014" wp14:editId="76C349EC">
                <wp:simplePos x="0" y="0"/>
                <wp:positionH relativeFrom="column">
                  <wp:posOffset>5422900</wp:posOffset>
                </wp:positionH>
                <wp:positionV relativeFrom="paragraph">
                  <wp:posOffset>-2493010</wp:posOffset>
                </wp:positionV>
                <wp:extent cx="1828165" cy="2399030"/>
                <wp:effectExtent l="0" t="0" r="0" b="0"/>
                <wp:wrapSquare wrapText="bothSides"/>
                <wp:docPr id="65" name="Text Box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165" cy="2399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A5D23A" w14:textId="775C76B6" w:rsidR="001D4310" w:rsidRP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  <w:rPr>
                                <w:b/>
                              </w:rPr>
                            </w:pPr>
                            <w:r w:rsidRPr="001D4310">
                              <w:rPr>
                                <w:b/>
                              </w:rPr>
                              <w:t>Filtering</w:t>
                            </w:r>
                          </w:p>
                          <w:p w14:paraId="6623C767" w14:textId="314318B5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The solid particles will get caught in the filter paper but the liquid will be able to get through.</w:t>
                            </w:r>
                          </w:p>
                          <w:p w14:paraId="7BBDC2E9" w14:textId="27B9576E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7A82A2B" wp14:editId="5A99ABDB">
                                  <wp:extent cx="1184768" cy="1208303"/>
                                  <wp:effectExtent l="0" t="0" r="9525" b="11430"/>
                                  <wp:docPr id="68" name="Picture 6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23328" cy="12476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2B306014" id="Text Box 65" o:spid="_x0000_s1031" type="#_x0000_t202" style="position:absolute;margin-left:427pt;margin-top:-196.25pt;width:143.95pt;height:188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" filled="f" stroked="f">
                <v:textbox>
                  <w:txbxContent>
                    <w:p w14:paraId="0DA5D23A" w14:textId="775C76B6" w:rsidR="001D4310" w:rsidRPr="001D4310" w:rsidRDefault="001D4310" w:rsidP="001D4310">
                      <w:pPr>
                        <w:shd w:val="clear" w:color="auto" w:fill="FBE4D5" w:themeFill="accent2" w:themeFillTint="33"/>
                        <w:jc w:val="center"/>
                        <w:rPr>
                          <w:b/>
                        </w:rPr>
                      </w:pPr>
                      <w:r w:rsidRPr="001D4310">
                        <w:rPr>
                          <w:b/>
                        </w:rPr>
                        <w:t>Filtering</w:t>
                      </w:r>
                    </w:p>
                    <w:p w14:paraId="6623C767" w14:textId="314318B5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The solid particles will get caught in the filter paper but the liquid will be able to get through.</w:t>
                      </w:r>
                    </w:p>
                    <w:p w14:paraId="7BBDC2E9" w14:textId="27B9576E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27A82A2B" wp14:editId="5A99ABDB">
                            <wp:extent cx="1184768" cy="1208303"/>
                            <wp:effectExtent l="0" t="0" r="9525" b="11430"/>
                            <wp:docPr id="68" name="Picture 6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23328" cy="12476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1665B55" wp14:editId="1D5434B3">
                <wp:simplePos x="0" y="0"/>
                <wp:positionH relativeFrom="column">
                  <wp:posOffset>3752850</wp:posOffset>
                </wp:positionH>
                <wp:positionV relativeFrom="paragraph">
                  <wp:posOffset>-2488565</wp:posOffset>
                </wp:positionV>
                <wp:extent cx="1670050" cy="2400300"/>
                <wp:effectExtent l="0" t="0" r="0" b="12700"/>
                <wp:wrapSquare wrapText="bothSides"/>
                <wp:docPr id="64" name="Text Box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0050" cy="2400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7EF334" w14:textId="25972CD5" w:rsidR="001D4310" w:rsidRP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  <w:rPr>
                                <w:b/>
                              </w:rPr>
                            </w:pPr>
                            <w:r w:rsidRPr="001D4310">
                              <w:rPr>
                                <w:b/>
                              </w:rPr>
                              <w:t>Sieving</w:t>
                            </w:r>
                          </w:p>
                          <w:p w14:paraId="45A9FE8C" w14:textId="114BC3F6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Smaller materials are able to fall through the holes in the sieve, separating them from larger particles.</w:t>
                            </w:r>
                          </w:p>
                          <w:p w14:paraId="0CE6FA5C" w14:textId="5F1BBFE3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rPr>
                                <w:rFonts w:ascii="Helvetica" w:hAnsi="Helvetica" w:cs="Helvetica"/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38A4762B" wp14:editId="0CCEFC9D">
                                  <wp:extent cx="1095764" cy="1095764"/>
                                  <wp:effectExtent l="0" t="0" r="0" b="0"/>
                                  <wp:docPr id="67" name="Picture 6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13634" cy="111363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v="urn:schemas-microsoft-com:mac:vml" xmlns:mo="http://schemas.microsoft.com/office/mac/office/2008/main">
            <w:pict>
              <v:shape w14:anchorId="31665B55" id="Text Box 64" o:spid="_x0000_s1032" type="#_x0000_t202" style="position:absolute;margin-left:295.5pt;margin-top:-195.9pt;width:131.5pt;height:189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" filled="f" stroked="f">
                <v:textbox>
                  <w:txbxContent>
                    <w:p w14:paraId="3A7EF334" w14:textId="25972CD5" w:rsidR="001D4310" w:rsidRPr="001D4310" w:rsidRDefault="001D4310" w:rsidP="001D4310">
                      <w:pPr>
                        <w:shd w:val="clear" w:color="auto" w:fill="FBE4D5" w:themeFill="accent2" w:themeFillTint="33"/>
                        <w:jc w:val="center"/>
                        <w:rPr>
                          <w:b/>
                        </w:rPr>
                      </w:pPr>
                      <w:r w:rsidRPr="001D4310">
                        <w:rPr>
                          <w:b/>
                        </w:rPr>
                        <w:t>Sieving</w:t>
                      </w:r>
                    </w:p>
                    <w:p w14:paraId="45A9FE8C" w14:textId="114BC3F6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Smaller materials are able to fall through the holes in the sieve, separating them from larger particles.</w:t>
                      </w:r>
                    </w:p>
                    <w:p w14:paraId="0CE6FA5C" w14:textId="5F1BBFE3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rPr>
                          <w:rFonts w:ascii="Helvetica" w:hAnsi="Helvetica" w:cs="Helvetica"/>
                          <w:noProof/>
                          <w:lang w:eastAsia="en-GB"/>
                        </w:rPr>
                        <w:drawing>
                          <wp:inline distT="0" distB="0" distL="0" distR="0" wp14:anchorId="38A4762B" wp14:editId="0CCEFC9D">
                            <wp:extent cx="1095764" cy="1095764"/>
                            <wp:effectExtent l="0" t="0" r="0" b="0"/>
                            <wp:docPr id="67" name="Picture 6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13634" cy="111363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8DEAB6" wp14:editId="16CF2DCD">
                <wp:simplePos x="0" y="0"/>
                <wp:positionH relativeFrom="column">
                  <wp:posOffset>3664301</wp:posOffset>
                </wp:positionH>
                <wp:positionV relativeFrom="paragraph">
                  <wp:posOffset>-2952115</wp:posOffset>
                </wp:positionV>
                <wp:extent cx="5486400" cy="459740"/>
                <wp:effectExtent l="0" t="0" r="0" b="0"/>
                <wp:wrapSquare wrapText="bothSides"/>
                <wp:docPr id="63" name="Text Box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459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6F62DB" w14:textId="251CC493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Reversible changes, such as mixing and dissolving solids and liquids together, can be reversed by:</w:t>
                            </w:r>
                          </w:p>
                          <w:p w14:paraId="6C6E2515" w14:textId="77777777" w:rsidR="001D4310" w:rsidRDefault="001D4310" w:rsidP="001D4310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4A8DEAB6" id="Text Box 63" o:spid="_x0000_s1033" type="#_x0000_t202" style="position:absolute;margin-left:288.55pt;margin-top:-232.4pt;width:6in;height:36.2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" filled="f" stroked="f">
                <v:textbox>
                  <w:txbxContent>
                    <w:p w14:paraId="066F62DB" w14:textId="251CC493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Reversible changes, such as mixing and dissolving solids and liquids together, can be reversed by:</w:t>
                      </w:r>
                    </w:p>
                    <w:p w14:paraId="6C6E2515" w14:textId="77777777" w:rsidR="001D4310" w:rsidRDefault="001D4310" w:rsidP="001D4310">
                      <w:pPr>
                        <w:shd w:val="clear" w:color="auto" w:fill="FBE4D5" w:themeFill="accent2" w:themeFillTint="33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C02E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AA5156" wp14:editId="69F7FF43">
                <wp:simplePos x="0" y="0"/>
                <wp:positionH relativeFrom="column">
                  <wp:posOffset>2073910</wp:posOffset>
                </wp:positionH>
                <wp:positionV relativeFrom="paragraph">
                  <wp:posOffset>1387475</wp:posOffset>
                </wp:positionV>
                <wp:extent cx="1443990" cy="920115"/>
                <wp:effectExtent l="0" t="0" r="0" b="0"/>
                <wp:wrapSquare wrapText="bothSides"/>
                <wp:docPr id="62" name="Text 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3990" cy="920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823628" w14:textId="77777777" w:rsidR="000C02E3" w:rsidRDefault="000C02E3" w:rsidP="000C02E3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</w:p>
                          <w:p w14:paraId="39CFFDC8" w14:textId="3BFEFE24" w:rsidR="000C02E3" w:rsidRDefault="000C02E3" w:rsidP="000C02E3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Sand is an insoluble material.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10AA5156" id="Text Box 62" o:spid="_x0000_s1034" type="#_x0000_t202" style="position:absolute;margin-left:163.3pt;margin-top:109.25pt;width:113.7pt;height:72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" filled="f" stroked="f">
                <v:textbox>
                  <w:txbxContent>
                    <w:p w14:paraId="07823628" w14:textId="77777777" w:rsidR="000C02E3" w:rsidRDefault="000C02E3" w:rsidP="000C02E3">
                      <w:pPr>
                        <w:shd w:val="clear" w:color="auto" w:fill="FBE4D5" w:themeFill="accent2" w:themeFillTint="33"/>
                        <w:jc w:val="center"/>
                      </w:pPr>
                    </w:p>
                    <w:p w14:paraId="39CFFDC8" w14:textId="3BFEFE24" w:rsidR="000C02E3" w:rsidRDefault="000C02E3" w:rsidP="000C02E3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Sand is an insoluble material.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C02E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F305EB" wp14:editId="6FA09989">
                <wp:simplePos x="0" y="0"/>
                <wp:positionH relativeFrom="column">
                  <wp:posOffset>2073910</wp:posOffset>
                </wp:positionH>
                <wp:positionV relativeFrom="paragraph">
                  <wp:posOffset>363855</wp:posOffset>
                </wp:positionV>
                <wp:extent cx="1443990" cy="915035"/>
                <wp:effectExtent l="0" t="0" r="0" b="0"/>
                <wp:wrapSquare wrapText="bothSides"/>
                <wp:docPr id="61" name="Text 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3990" cy="915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4EE55C" w14:textId="77777777" w:rsidR="000C02E3" w:rsidRDefault="000C02E3" w:rsidP="000C02E3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</w:p>
                          <w:p w14:paraId="7FE66F95" w14:textId="11972485" w:rsidR="000C02E3" w:rsidRDefault="000C02E3" w:rsidP="000C02E3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>Sugar is a soluble material.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7BF305EB" id="Text Box 61" o:spid="_x0000_s1035" type="#_x0000_t202" style="position:absolute;margin-left:163.3pt;margin-top:28.65pt;width:113.7pt;height:72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" filled="f" stroked="f">
                <v:textbox>
                  <w:txbxContent>
                    <w:p w14:paraId="684EE55C" w14:textId="77777777" w:rsidR="000C02E3" w:rsidRDefault="000C02E3" w:rsidP="000C02E3">
                      <w:pPr>
                        <w:shd w:val="clear" w:color="auto" w:fill="FBE4D5" w:themeFill="accent2" w:themeFillTint="33"/>
                        <w:jc w:val="center"/>
                      </w:pPr>
                    </w:p>
                    <w:p w14:paraId="7FE66F95" w14:textId="11972485" w:rsidR="000C02E3" w:rsidRDefault="000C02E3" w:rsidP="000C02E3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Sugar is a soluble material.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C02E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84D2BD" wp14:editId="509EA3C8">
                <wp:simplePos x="0" y="0"/>
                <wp:positionH relativeFrom="column">
                  <wp:posOffset>-63500</wp:posOffset>
                </wp:positionH>
                <wp:positionV relativeFrom="paragraph">
                  <wp:posOffset>364490</wp:posOffset>
                </wp:positionV>
                <wp:extent cx="1981200" cy="2056130"/>
                <wp:effectExtent l="0" t="0" r="0" b="1270"/>
                <wp:wrapSquare wrapText="bothSides"/>
                <wp:docPr id="60" name="Text 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0" cy="2056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8A11A7" w14:textId="20DBD16E" w:rsidR="000C02E3" w:rsidRPr="000C02E3" w:rsidRDefault="000C02E3" w:rsidP="000C02E3">
                            <w:pPr>
                              <w:shd w:val="clear" w:color="auto" w:fill="FBE4D5" w:themeFill="accent2" w:themeFillTint="33"/>
                              <w:jc w:val="center"/>
                              <w:rPr>
                                <w:b/>
                              </w:rPr>
                            </w:pPr>
                            <w:r w:rsidRPr="000C02E3">
                              <w:rPr>
                                <w:b/>
                              </w:rPr>
                              <w:t>Dissolving</w:t>
                            </w:r>
                          </w:p>
                          <w:p w14:paraId="33175FBA" w14:textId="2BFE273A" w:rsidR="000C02E3" w:rsidRDefault="000C02E3" w:rsidP="000C02E3">
                            <w:pPr>
                              <w:shd w:val="clear" w:color="auto" w:fill="FBE4D5" w:themeFill="accent2" w:themeFillTint="33"/>
                              <w:jc w:val="center"/>
                            </w:pPr>
                            <w:r>
                              <w:t xml:space="preserve">A solution is made when solid particles are mixed with liquid particles. Materials that will dissolve are known as soluble. Materials that won’t dissolve are known as </w:t>
                            </w:r>
                            <w:proofErr w:type="spellStart"/>
                            <w:r>
                              <w:t>insuble</w:t>
                            </w:r>
                            <w:proofErr w:type="spellEnd"/>
                            <w:r>
                              <w:t>. A suspension is when the particles don’t dissolve.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4684D2BD" id="Text Box 60" o:spid="_x0000_s1036" type="#_x0000_t202" style="position:absolute;margin-left:-5pt;margin-top:28.7pt;width:156pt;height:161.9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" filled="f" stroked="f">
                <v:textbox>
                  <w:txbxContent>
                    <w:p w14:paraId="2E8A11A7" w14:textId="20DBD16E" w:rsidR="000C02E3" w:rsidRPr="000C02E3" w:rsidRDefault="000C02E3" w:rsidP="000C02E3">
                      <w:pPr>
                        <w:shd w:val="clear" w:color="auto" w:fill="FBE4D5" w:themeFill="accent2" w:themeFillTint="33"/>
                        <w:jc w:val="center"/>
                        <w:rPr>
                          <w:b/>
                        </w:rPr>
                      </w:pPr>
                      <w:r w:rsidRPr="000C02E3">
                        <w:rPr>
                          <w:b/>
                        </w:rPr>
                        <w:t>Dissolving</w:t>
                      </w:r>
                    </w:p>
                    <w:p w14:paraId="33175FBA" w14:textId="2BFE273A" w:rsidR="000C02E3" w:rsidRDefault="000C02E3" w:rsidP="000C02E3">
                      <w:pPr>
                        <w:shd w:val="clear" w:color="auto" w:fill="FBE4D5" w:themeFill="accent2" w:themeFillTint="33"/>
                        <w:jc w:val="center"/>
                      </w:pPr>
                      <w:r>
                        <w:t>A solution is made when solid particles are mixed with liquid particles. Materials that will dissolve are known as soluble. Materials that won’t dissolve are known as insuble. A suspension is when the particles don’t dissolve.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C02E3">
        <w:t>l</w:t>
      </w:r>
    </w:p>
    <w:sectPr w:rsidR="004F528D" w:rsidSect="00676EED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6840" w:h="1190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C4CA61" w14:textId="77777777" w:rsidR="00E7381F" w:rsidRDefault="00E7381F" w:rsidP="00676EED">
      <w:r>
        <w:separator/>
      </w:r>
    </w:p>
  </w:endnote>
  <w:endnote w:type="continuationSeparator" w:id="0">
    <w:p w14:paraId="6CD4FC60" w14:textId="77777777" w:rsidR="00E7381F" w:rsidRDefault="00E7381F" w:rsidP="00676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735A2" w14:textId="77777777" w:rsidR="00763882" w:rsidRDefault="007638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D04F7C" w14:textId="77777777" w:rsidR="00763882" w:rsidRDefault="007638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DBCE0C" w14:textId="77777777" w:rsidR="00763882" w:rsidRDefault="007638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273475" w14:textId="77777777" w:rsidR="00E7381F" w:rsidRDefault="00E7381F" w:rsidP="00676EED">
      <w:r>
        <w:separator/>
      </w:r>
    </w:p>
  </w:footnote>
  <w:footnote w:type="continuationSeparator" w:id="0">
    <w:p w14:paraId="1559676C" w14:textId="77777777" w:rsidR="00E7381F" w:rsidRDefault="00E7381F" w:rsidP="00676E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B6FA9B" w14:textId="77777777" w:rsidR="00763882" w:rsidRDefault="007638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570A61" w14:textId="510B66D2" w:rsidR="00676EED" w:rsidRPr="00676EED" w:rsidRDefault="002D7DC3" w:rsidP="00763882">
    <w:pPr>
      <w:pStyle w:val="Header"/>
      <w:jc w:val="center"/>
      <w:rPr>
        <w:b/>
        <w:color w:val="833C0B" w:themeColor="accent2" w:themeShade="80"/>
        <w:sz w:val="28"/>
      </w:rPr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0" wp14:anchorId="7E4203C0" wp14:editId="4083C6C1">
          <wp:simplePos x="0" y="0"/>
          <wp:positionH relativeFrom="column">
            <wp:posOffset>9081135</wp:posOffset>
          </wp:positionH>
          <wp:positionV relativeFrom="paragraph">
            <wp:posOffset>-334010</wp:posOffset>
          </wp:positionV>
          <wp:extent cx="622935" cy="782320"/>
          <wp:effectExtent l="0" t="0" r="12065" b="5080"/>
          <wp:wrapSquare wrapText="bothSides"/>
          <wp:docPr id="4" name="Picture 4" descr="Badge Colour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adge Colour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935" cy="782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63882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08FF8312" wp14:editId="28001016">
          <wp:simplePos x="0" y="0"/>
          <wp:positionH relativeFrom="column">
            <wp:posOffset>-901065</wp:posOffset>
          </wp:positionH>
          <wp:positionV relativeFrom="paragraph">
            <wp:posOffset>-461484</wp:posOffset>
          </wp:positionV>
          <wp:extent cx="965835" cy="1130935"/>
          <wp:effectExtent l="0" t="0" r="571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46" t="26793" r="5598" b="35443"/>
                  <a:stretch>
                    <a:fillRect/>
                  </a:stretch>
                </pic:blipFill>
                <pic:spPr bwMode="auto">
                  <a:xfrm>
                    <a:off x="0" y="0"/>
                    <a:ext cx="965835" cy="1130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6EED" w:rsidRPr="00676EED">
      <w:rPr>
        <w:b/>
        <w:color w:val="833C0B" w:themeColor="accent2" w:themeShade="80"/>
        <w:sz w:val="28"/>
      </w:rPr>
      <w:t>Properties and Changes of Materials Year 5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DD327E" w14:textId="77777777" w:rsidR="00763882" w:rsidRDefault="007638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EED"/>
    <w:rsid w:val="000C02E3"/>
    <w:rsid w:val="001D4310"/>
    <w:rsid w:val="001E6029"/>
    <w:rsid w:val="002D7DC3"/>
    <w:rsid w:val="004F3F94"/>
    <w:rsid w:val="004F528D"/>
    <w:rsid w:val="005D2E54"/>
    <w:rsid w:val="00676EED"/>
    <w:rsid w:val="00763882"/>
    <w:rsid w:val="007F455D"/>
    <w:rsid w:val="00812F22"/>
    <w:rsid w:val="00B43FF1"/>
    <w:rsid w:val="00E11611"/>
    <w:rsid w:val="00E73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D36F1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6E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6EED"/>
  </w:style>
  <w:style w:type="paragraph" w:styleId="Footer">
    <w:name w:val="footer"/>
    <w:basedOn w:val="Normal"/>
    <w:link w:val="FooterChar"/>
    <w:uiPriority w:val="99"/>
    <w:unhideWhenUsed/>
    <w:rsid w:val="00676E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6EED"/>
  </w:style>
  <w:style w:type="table" w:styleId="TableGrid">
    <w:name w:val="Table Grid"/>
    <w:basedOn w:val="TableNormal"/>
    <w:uiPriority w:val="39"/>
    <w:rsid w:val="00676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13" Type="http://schemas.openxmlformats.org/officeDocument/2006/relationships/image" Target="media/image40.jpeg"/><Relationship Id="rId18" Type="http://schemas.openxmlformats.org/officeDocument/2006/relationships/image" Target="media/image7.jpeg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image" Target="media/image80.jpeg"/><Relationship Id="rId7" Type="http://schemas.openxmlformats.org/officeDocument/2006/relationships/image" Target="media/image2.png"/><Relationship Id="rId12" Type="http://schemas.openxmlformats.org/officeDocument/2006/relationships/image" Target="media/image30.jpeg"/><Relationship Id="rId17" Type="http://schemas.openxmlformats.org/officeDocument/2006/relationships/image" Target="media/image60.jpeg"/><Relationship Id="rId25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image" Target="media/image50.jpeg"/><Relationship Id="rId20" Type="http://schemas.openxmlformats.org/officeDocument/2006/relationships/image" Target="media/image8.jpeg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jpeg"/><Relationship Id="rId24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image" Target="media/image6.jpeg"/><Relationship Id="rId23" Type="http://schemas.openxmlformats.org/officeDocument/2006/relationships/image" Target="media/image90.jpeg"/><Relationship Id="rId28" Type="http://schemas.openxmlformats.org/officeDocument/2006/relationships/header" Target="header3.xml"/><Relationship Id="rId10" Type="http://schemas.openxmlformats.org/officeDocument/2006/relationships/image" Target="media/image3.jpeg"/><Relationship Id="rId19" Type="http://schemas.openxmlformats.org/officeDocument/2006/relationships/image" Target="media/image70.jpeg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20.png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2.png"/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7381CC83</Template>
  <TotalTime>33</TotalTime>
  <Pages>2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steele</dc:creator>
  <cp:keywords/>
  <dc:description/>
  <cp:lastModifiedBy>st-STEELE-S</cp:lastModifiedBy>
  <cp:revision>6</cp:revision>
  <dcterms:created xsi:type="dcterms:W3CDTF">2020-07-13T14:51:00Z</dcterms:created>
  <dcterms:modified xsi:type="dcterms:W3CDTF">2023-09-05T13:21:00Z</dcterms:modified>
</cp:coreProperties>
</file>