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0" w:rightFromText="180" w:vertAnchor="text" w:tblpY="1"/>
        <w:tblOverlap w:val="never"/>
        <w:tblW w:w="6396" w:type="dxa"/>
        <w:tblLook w:val="04A0" w:firstRow="1" w:lastRow="0" w:firstColumn="1" w:lastColumn="0" w:noHBand="0" w:noVBand="1"/>
      </w:tblPr>
      <w:tblGrid>
        <w:gridCol w:w="1340"/>
        <w:gridCol w:w="5056"/>
      </w:tblGrid>
      <w:tr w:rsidR="00561CCE" w14:paraId="16BA9A48" w14:textId="77777777" w:rsidTr="00B81911">
        <w:trPr>
          <w:trHeight w:val="773"/>
        </w:trPr>
        <w:tc>
          <w:tcPr>
            <w:tcW w:w="1310" w:type="dxa"/>
            <w:shd w:val="clear" w:color="auto" w:fill="E7B1FF"/>
          </w:tcPr>
          <w:p w14:paraId="6B0C6D61" w14:textId="77777777" w:rsidR="00E92FAB" w:rsidRPr="00561CCE" w:rsidRDefault="00E92FAB" w:rsidP="00561CCE">
            <w:pPr>
              <w:rPr>
                <w:b/>
              </w:rPr>
            </w:pPr>
            <w:r w:rsidRPr="00561CCE">
              <w:rPr>
                <w:b/>
              </w:rPr>
              <w:t xml:space="preserve">Key Vocabulary </w:t>
            </w:r>
          </w:p>
        </w:tc>
        <w:tc>
          <w:tcPr>
            <w:tcW w:w="5086" w:type="dxa"/>
            <w:shd w:val="clear" w:color="auto" w:fill="E7B1FF"/>
          </w:tcPr>
          <w:p w14:paraId="204DBF4A" w14:textId="77777777" w:rsidR="00375E7D" w:rsidRDefault="00375E7D" w:rsidP="00375E7D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422"/>
              <w:gridCol w:w="3418"/>
            </w:tblGrid>
            <w:tr w:rsidR="00375E7D" w14:paraId="2A4B449E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trHeight w:val="217"/>
              </w:trPr>
              <w:tc>
                <w:tcPr>
                  <w:tcW w:w="0" w:type="auto"/>
                </w:tcPr>
                <w:p w14:paraId="61B03958" w14:textId="77777777" w:rsidR="00375E7D" w:rsidRDefault="00375E7D" w:rsidP="00375E7D">
                  <w:pPr>
                    <w:pStyle w:val="Pa3"/>
                    <w:framePr w:hSpace="180" w:wrap="around" w:vAnchor="text" w:hAnchor="text" w:y="1"/>
                    <w:spacing w:after="20"/>
                    <w:suppressOverlap/>
                    <w:jc w:val="both"/>
                    <w:rPr>
                      <w:rFonts w:cs="Roboto"/>
                      <w:color w:val="000000"/>
                      <w:sz w:val="18"/>
                      <w:szCs w:val="18"/>
                    </w:rPr>
                  </w:pPr>
                  <w:r>
                    <w:t xml:space="preserve"> </w:t>
                  </w:r>
                  <w:r>
                    <w:rPr>
                      <w:rFonts w:cs="Roboto"/>
                      <w:b/>
                      <w:bCs/>
                      <w:color w:val="000000"/>
                      <w:sz w:val="18"/>
                      <w:szCs w:val="18"/>
                    </w:rPr>
                    <w:t>Prior Learning:</w:t>
                  </w:r>
                </w:p>
              </w:tc>
              <w:tc>
                <w:tcPr>
                  <w:tcW w:w="0" w:type="auto"/>
                </w:tcPr>
                <w:p w14:paraId="4094DF67" w14:textId="6E0C57E3" w:rsidR="00375E7D" w:rsidRDefault="00375E7D" w:rsidP="00375E7D">
                  <w:pPr>
                    <w:pStyle w:val="Pa5"/>
                    <w:framePr w:hSpace="180" w:wrap="around" w:vAnchor="text" w:hAnchor="text" w:y="1"/>
                    <w:spacing w:after="100"/>
                    <w:suppressOverlap/>
                    <w:jc w:val="both"/>
                    <w:rPr>
                      <w:rFonts w:cs="Roboto"/>
                      <w:color w:val="000000"/>
                      <w:sz w:val="17"/>
                      <w:szCs w:val="17"/>
                    </w:rPr>
                  </w:pPr>
                  <w:bookmarkStart w:id="0" w:name="_GoBack"/>
                  <w:bookmarkEnd w:id="0"/>
                  <w:r>
                    <w:rPr>
                      <w:rFonts w:cs="Roboto"/>
                      <w:color w:val="000000"/>
                      <w:sz w:val="17"/>
                      <w:szCs w:val="17"/>
                    </w:rPr>
                    <w:t xml:space="preserve"> know about similarities and differences in living things.</w:t>
                  </w:r>
                </w:p>
              </w:tc>
            </w:tr>
          </w:tbl>
          <w:p w14:paraId="56CD22BD" w14:textId="77777777" w:rsidR="00E92FAB" w:rsidRDefault="00E92FAB" w:rsidP="00561CCE"/>
        </w:tc>
      </w:tr>
      <w:tr w:rsidR="000F0EF7" w14:paraId="431891A1" w14:textId="77777777" w:rsidTr="00561CCE">
        <w:trPr>
          <w:trHeight w:val="1357"/>
        </w:trPr>
        <w:tc>
          <w:tcPr>
            <w:tcW w:w="1310" w:type="dxa"/>
            <w:shd w:val="clear" w:color="auto" w:fill="E7B1FF"/>
          </w:tcPr>
          <w:p w14:paraId="0FBD8C08" w14:textId="77777777" w:rsidR="00E92FAB" w:rsidRDefault="00E92FAB" w:rsidP="00561CCE">
            <w:r>
              <w:t>Sight</w:t>
            </w:r>
          </w:p>
        </w:tc>
        <w:tc>
          <w:tcPr>
            <w:tcW w:w="5086" w:type="dxa"/>
            <w:shd w:val="clear" w:color="auto" w:fill="E7B1FF"/>
          </w:tcPr>
          <w:p w14:paraId="75B1DA82" w14:textId="77777777" w:rsidR="00E92FAB" w:rsidRDefault="00E92FAB" w:rsidP="00561CCE">
            <w:r>
              <w:t>Your eyes let you see all the things around you.</w:t>
            </w:r>
          </w:p>
        </w:tc>
      </w:tr>
      <w:tr w:rsidR="000F0EF7" w14:paraId="3F385386" w14:textId="77777777" w:rsidTr="00561CCE">
        <w:trPr>
          <w:trHeight w:val="1478"/>
        </w:trPr>
        <w:tc>
          <w:tcPr>
            <w:tcW w:w="1310" w:type="dxa"/>
            <w:shd w:val="clear" w:color="auto" w:fill="E7B1FF"/>
          </w:tcPr>
          <w:p w14:paraId="2097B69D" w14:textId="77777777" w:rsidR="00E92FAB" w:rsidRDefault="00E92FAB" w:rsidP="00561CCE">
            <w:r>
              <w:t>Hearing</w:t>
            </w:r>
          </w:p>
        </w:tc>
        <w:tc>
          <w:tcPr>
            <w:tcW w:w="5086" w:type="dxa"/>
            <w:shd w:val="clear" w:color="auto" w:fill="E7B1FF"/>
          </w:tcPr>
          <w:p w14:paraId="774578CD" w14:textId="77777777" w:rsidR="00E92FAB" w:rsidRDefault="00E92FAB" w:rsidP="00561CCE">
            <w:r>
              <w:t xml:space="preserve">Your ears let you listen to all the things around you. Your brain is able to tell you what different sounds are. </w:t>
            </w:r>
          </w:p>
        </w:tc>
      </w:tr>
      <w:tr w:rsidR="000F0EF7" w14:paraId="177F4894" w14:textId="77777777" w:rsidTr="00561CCE">
        <w:trPr>
          <w:trHeight w:val="1357"/>
        </w:trPr>
        <w:tc>
          <w:tcPr>
            <w:tcW w:w="1310" w:type="dxa"/>
            <w:shd w:val="clear" w:color="auto" w:fill="E7B1FF"/>
          </w:tcPr>
          <w:p w14:paraId="6EE909AD" w14:textId="77777777" w:rsidR="00E92FAB" w:rsidRDefault="00E92FAB" w:rsidP="00561CCE">
            <w:r>
              <w:t xml:space="preserve">Touch </w:t>
            </w:r>
          </w:p>
        </w:tc>
        <w:tc>
          <w:tcPr>
            <w:tcW w:w="5086" w:type="dxa"/>
            <w:shd w:val="clear" w:color="auto" w:fill="E7B1FF"/>
          </w:tcPr>
          <w:p w14:paraId="7D25356B" w14:textId="77777777" w:rsidR="00E92FAB" w:rsidRDefault="00E92FAB" w:rsidP="00561CCE">
            <w:r>
              <w:t>Your skin gives you the sense of touch. You can tell if something is warm, cold, smooth or rough without even looking at it!</w:t>
            </w:r>
          </w:p>
        </w:tc>
      </w:tr>
      <w:tr w:rsidR="000F0EF7" w14:paraId="5B81ABCE" w14:textId="77777777" w:rsidTr="00561CCE">
        <w:trPr>
          <w:trHeight w:val="1478"/>
        </w:trPr>
        <w:tc>
          <w:tcPr>
            <w:tcW w:w="1310" w:type="dxa"/>
            <w:shd w:val="clear" w:color="auto" w:fill="E7B1FF"/>
          </w:tcPr>
          <w:p w14:paraId="09100F3D" w14:textId="77777777" w:rsidR="00E92FAB" w:rsidRDefault="00E92FAB" w:rsidP="00561CCE">
            <w:r>
              <w:t xml:space="preserve">Taste </w:t>
            </w:r>
          </w:p>
        </w:tc>
        <w:tc>
          <w:tcPr>
            <w:tcW w:w="5086" w:type="dxa"/>
            <w:shd w:val="clear" w:color="auto" w:fill="E7B1FF"/>
          </w:tcPr>
          <w:p w14:paraId="482556D9" w14:textId="77777777" w:rsidR="00E92FAB" w:rsidRDefault="00E92FAB" w:rsidP="00561CCE">
            <w:r>
              <w:t xml:space="preserve">Your sense of taste comes from your tongue. You can tell if something tastes bitter or sweet. You might have some tastes you like and some you don’t. </w:t>
            </w:r>
          </w:p>
        </w:tc>
      </w:tr>
      <w:tr w:rsidR="000F0EF7" w14:paraId="2E16F3EB" w14:textId="77777777" w:rsidTr="00561CCE">
        <w:trPr>
          <w:trHeight w:val="1202"/>
        </w:trPr>
        <w:tc>
          <w:tcPr>
            <w:tcW w:w="1310" w:type="dxa"/>
            <w:shd w:val="clear" w:color="auto" w:fill="E7B1FF"/>
          </w:tcPr>
          <w:p w14:paraId="18A8EA09" w14:textId="77777777" w:rsidR="00E92FAB" w:rsidRDefault="00E92FAB" w:rsidP="00561CCE">
            <w:r>
              <w:t xml:space="preserve">Smell </w:t>
            </w:r>
          </w:p>
        </w:tc>
        <w:tc>
          <w:tcPr>
            <w:tcW w:w="5086" w:type="dxa"/>
            <w:shd w:val="clear" w:color="auto" w:fill="E7B1FF"/>
          </w:tcPr>
          <w:p w14:paraId="232719D6" w14:textId="77777777" w:rsidR="00E92FAB" w:rsidRDefault="00E92FAB" w:rsidP="00561CCE">
            <w:r>
              <w:t>You smell using your nose. Your nose can tell if things smell nice or not nice.</w:t>
            </w:r>
          </w:p>
        </w:tc>
      </w:tr>
    </w:tbl>
    <w:p w14:paraId="41985BA8" w14:textId="77777777" w:rsidR="00C25DB8" w:rsidRDefault="00561CCE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D86E75" wp14:editId="0A12391A">
                <wp:simplePos x="0" y="0"/>
                <wp:positionH relativeFrom="column">
                  <wp:posOffset>4356735</wp:posOffset>
                </wp:positionH>
                <wp:positionV relativeFrom="paragraph">
                  <wp:posOffset>2540</wp:posOffset>
                </wp:positionV>
                <wp:extent cx="1143635" cy="5374640"/>
                <wp:effectExtent l="0" t="0" r="0" b="1016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635" cy="537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1E6F60" w14:textId="77777777" w:rsidR="00E92FAB" w:rsidRPr="000F0EF7" w:rsidRDefault="00E92FAB" w:rsidP="000F0EF7">
                            <w:pPr>
                              <w:shd w:val="clear" w:color="auto" w:fill="7030A0"/>
                              <w:rPr>
                                <w:color w:val="FFFFFF" w:themeColor="background1"/>
                              </w:rPr>
                            </w:pPr>
                            <w:r w:rsidRPr="000F0EF7">
                              <w:rPr>
                                <w:color w:val="FFFFFF" w:themeColor="background1"/>
                              </w:rPr>
                              <w:t>Senses</w:t>
                            </w:r>
                          </w:p>
                          <w:p w14:paraId="45A3A598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941C8B5" wp14:editId="7BBD911B">
                                  <wp:extent cx="978535" cy="931567"/>
                                  <wp:effectExtent l="0" t="0" r="12065" b="825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r="-1158" b="99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7529" cy="940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148B64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74B258" wp14:editId="41EAA56C">
                                  <wp:extent cx="978535" cy="978535"/>
                                  <wp:effectExtent l="0" t="0" r="12065" b="1206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8535" cy="978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3446A1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D8F6B3" wp14:editId="5B7D2264">
                                  <wp:extent cx="1054735" cy="951480"/>
                                  <wp:effectExtent l="0" t="0" r="1206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845" cy="9587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867D62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9D4FB6" wp14:editId="3007DCD9">
                                  <wp:extent cx="1054735" cy="1054735"/>
                                  <wp:effectExtent l="0" t="0" r="12065" b="1206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735" cy="1054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B0419B" wp14:editId="5CD1A9CE">
                                  <wp:extent cx="1054100" cy="1028700"/>
                                  <wp:effectExtent l="0" t="0" r="1270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363" b="84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3648" cy="1038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D86E7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43.05pt;margin-top:.2pt;width:90.05pt;height:423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" filled="f" stroked="f">
                <v:textbox>
                  <w:txbxContent>
                    <w:p w14:paraId="571E6F60" w14:textId="77777777" w:rsidR="00E92FAB" w:rsidRPr="000F0EF7" w:rsidRDefault="00E92FAB" w:rsidP="000F0EF7">
                      <w:pPr>
                        <w:shd w:val="clear" w:color="auto" w:fill="7030A0"/>
                        <w:rPr>
                          <w:color w:val="FFFFFF" w:themeColor="background1"/>
                        </w:rPr>
                      </w:pPr>
                      <w:r w:rsidRPr="000F0EF7">
                        <w:rPr>
                          <w:color w:val="FFFFFF" w:themeColor="background1"/>
                        </w:rPr>
                        <w:t>Senses</w:t>
                      </w:r>
                    </w:p>
                    <w:p w14:paraId="45A3A598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4941C8B5" wp14:editId="7BBD911B">
                            <wp:extent cx="978535" cy="931567"/>
                            <wp:effectExtent l="0" t="0" r="12065" b="825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r="-1158" b="99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87529" cy="940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148B64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274B258" wp14:editId="41EAA56C">
                            <wp:extent cx="978535" cy="978535"/>
                            <wp:effectExtent l="0" t="0" r="12065" b="1206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8535" cy="978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3446A1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61D8F6B3" wp14:editId="5B7D2264">
                            <wp:extent cx="1054735" cy="951480"/>
                            <wp:effectExtent l="0" t="0" r="1206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2845" cy="9587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867D62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6A9D4FB6" wp14:editId="3007DCD9">
                            <wp:extent cx="1054735" cy="1054735"/>
                            <wp:effectExtent l="0" t="0" r="12065" b="1206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735" cy="1054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8B0419B" wp14:editId="5CD1A9CE">
                            <wp:extent cx="1054100" cy="1028700"/>
                            <wp:effectExtent l="0" t="0" r="1270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363" b="84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3648" cy="1038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0A346B" wp14:editId="3589C1B1">
                <wp:simplePos x="0" y="0"/>
                <wp:positionH relativeFrom="column">
                  <wp:posOffset>5727700</wp:posOffset>
                </wp:positionH>
                <wp:positionV relativeFrom="paragraph">
                  <wp:posOffset>0</wp:posOffset>
                </wp:positionV>
                <wp:extent cx="3810635" cy="5374640"/>
                <wp:effectExtent l="0" t="0" r="0" b="1016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635" cy="537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58B61B" w14:textId="77777777" w:rsid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color w:val="7030A0"/>
                              </w:rPr>
                              <w:t xml:space="preserve">    </w:t>
                            </w:r>
                          </w:p>
                          <w:p w14:paraId="3F4EEE38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b/>
                                <w:color w:val="7030A0"/>
                              </w:rPr>
                            </w:pPr>
                            <w:r>
                              <w:rPr>
                                <w:color w:val="7030A0"/>
                              </w:rPr>
                              <w:t xml:space="preserve">          </w:t>
                            </w:r>
                            <w:r w:rsidRPr="00561CCE">
                              <w:rPr>
                                <w:b/>
                                <w:color w:val="7030A0"/>
                              </w:rPr>
                              <w:t xml:space="preserve">Parts of the Body </w:t>
                            </w:r>
                          </w:p>
                          <w:p w14:paraId="5215ADF7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color w:val="7030A0"/>
                              </w:rPr>
                              <w:t xml:space="preserve">          </w:t>
                            </w:r>
                            <w:r w:rsidRPr="00561CCE">
                              <w:rPr>
                                <w:rFonts w:ascii="Helvetica" w:hAnsi="Helvetica" w:cs="Helvetica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7B973A41" wp14:editId="73A2D7E8">
                                  <wp:extent cx="2920365" cy="4541070"/>
                                  <wp:effectExtent l="0" t="0" r="635" b="571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8350" cy="4662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FAB7B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</w:p>
                          <w:p w14:paraId="682263D9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A346B" id="Text Box 8" o:spid="_x0000_s1027" type="#_x0000_t202" style="position:absolute;margin-left:451pt;margin-top:0;width:300.05pt;height:423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" filled="f" stroked="f">
                <v:textbox>
                  <w:txbxContent>
                    <w:p w14:paraId="2D58B61B" w14:textId="77777777" w:rsid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</w:t>
                      </w:r>
                    </w:p>
                    <w:p w14:paraId="3F4EEE38" w14:textId="77777777" w:rsidR="00561CCE" w:rsidRPr="00561CCE" w:rsidRDefault="00561CCE" w:rsidP="00561CCE">
                      <w:pPr>
                        <w:shd w:val="clear" w:color="auto" w:fill="E7B1FF"/>
                        <w:rPr>
                          <w:b/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      </w:t>
                      </w:r>
                      <w:r w:rsidRPr="00561CCE">
                        <w:rPr>
                          <w:b/>
                          <w:color w:val="7030A0"/>
                        </w:rPr>
                        <w:t xml:space="preserve">Parts of the Body </w:t>
                      </w:r>
                    </w:p>
                    <w:p w14:paraId="5215ADF7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      </w:t>
                      </w:r>
                      <w:r w:rsidRPr="00561CCE">
                        <w:rPr>
                          <w:rFonts w:ascii="Helvetica" w:hAnsi="Helvetica" w:cs="Helvetica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7B973A41" wp14:editId="73A2D7E8">
                            <wp:extent cx="2920365" cy="4541070"/>
                            <wp:effectExtent l="0" t="0" r="635" b="571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98350" cy="4662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FAB7B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</w:p>
                    <w:p w14:paraId="682263D9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011B58" w14:textId="77777777" w:rsidR="00561CCE" w:rsidRDefault="00561CCE">
      <w:pPr>
        <w:rPr>
          <w:noProof/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95"/>
        <w:gridCol w:w="5940"/>
      </w:tblGrid>
      <w:tr w:rsidR="00B81911" w14:paraId="5BD8BFE8" w14:textId="77777777" w:rsidTr="00B81911">
        <w:trPr>
          <w:trHeight w:val="944"/>
        </w:trPr>
        <w:tc>
          <w:tcPr>
            <w:tcW w:w="1795" w:type="dxa"/>
            <w:shd w:val="clear" w:color="auto" w:fill="E7B1FF"/>
          </w:tcPr>
          <w:p w14:paraId="7E82B43D" w14:textId="77777777" w:rsidR="00B81911" w:rsidRDefault="00B81911">
            <w:r>
              <w:lastRenderedPageBreak/>
              <w:t>Key Vocabulary</w:t>
            </w:r>
          </w:p>
        </w:tc>
        <w:tc>
          <w:tcPr>
            <w:tcW w:w="5940" w:type="dxa"/>
            <w:shd w:val="clear" w:color="auto" w:fill="E7B1FF"/>
          </w:tcPr>
          <w:p w14:paraId="77498DFB" w14:textId="77777777" w:rsidR="00B81911" w:rsidRDefault="00B81911"/>
        </w:tc>
      </w:tr>
      <w:tr w:rsidR="00B81911" w14:paraId="71583097" w14:textId="77777777" w:rsidTr="00B81911">
        <w:trPr>
          <w:trHeight w:val="971"/>
        </w:trPr>
        <w:tc>
          <w:tcPr>
            <w:tcW w:w="1795" w:type="dxa"/>
            <w:shd w:val="clear" w:color="auto" w:fill="E7B1FF"/>
          </w:tcPr>
          <w:p w14:paraId="25470C83" w14:textId="77777777" w:rsidR="00B81911" w:rsidRDefault="00B81911">
            <w:r>
              <w:t>Amphibians</w:t>
            </w:r>
          </w:p>
        </w:tc>
        <w:tc>
          <w:tcPr>
            <w:tcW w:w="5940" w:type="dxa"/>
            <w:shd w:val="clear" w:color="auto" w:fill="E7B1FF"/>
          </w:tcPr>
          <w:p w14:paraId="31B7C047" w14:textId="77777777" w:rsidR="00B81911" w:rsidRDefault="00B81911">
            <w:r>
              <w:t>Amphibians live in the water as babies and on land as they grow older. They have smooth, slimy skin.</w:t>
            </w:r>
          </w:p>
        </w:tc>
      </w:tr>
      <w:tr w:rsidR="00B81911" w14:paraId="23B47C7C" w14:textId="77777777" w:rsidTr="00B81911">
        <w:trPr>
          <w:trHeight w:val="971"/>
        </w:trPr>
        <w:tc>
          <w:tcPr>
            <w:tcW w:w="1795" w:type="dxa"/>
            <w:shd w:val="clear" w:color="auto" w:fill="E7B1FF"/>
          </w:tcPr>
          <w:p w14:paraId="5F4D1806" w14:textId="77777777" w:rsidR="00B81911" w:rsidRDefault="00B81911">
            <w:r>
              <w:t>Birds</w:t>
            </w:r>
          </w:p>
        </w:tc>
        <w:tc>
          <w:tcPr>
            <w:tcW w:w="5940" w:type="dxa"/>
            <w:shd w:val="clear" w:color="auto" w:fill="E7B1FF"/>
          </w:tcPr>
          <w:p w14:paraId="2B9F9218" w14:textId="77777777" w:rsidR="00B81911" w:rsidRDefault="00B81911">
            <w:r>
              <w:t>All birds have a beak, two legs, feathers and wings.</w:t>
            </w:r>
          </w:p>
        </w:tc>
      </w:tr>
      <w:tr w:rsidR="00B81911" w14:paraId="64941230" w14:textId="77777777" w:rsidTr="00B81911">
        <w:trPr>
          <w:trHeight w:val="976"/>
        </w:trPr>
        <w:tc>
          <w:tcPr>
            <w:tcW w:w="1795" w:type="dxa"/>
            <w:shd w:val="clear" w:color="auto" w:fill="E7B1FF"/>
          </w:tcPr>
          <w:p w14:paraId="5E186BC0" w14:textId="77777777" w:rsidR="00B81911" w:rsidRDefault="00B81911">
            <w:r>
              <w:t>Fish</w:t>
            </w:r>
          </w:p>
        </w:tc>
        <w:tc>
          <w:tcPr>
            <w:tcW w:w="5940" w:type="dxa"/>
            <w:shd w:val="clear" w:color="auto" w:fill="E7B1FF"/>
          </w:tcPr>
          <w:p w14:paraId="69EA8242" w14:textId="36E3B7CD" w:rsidR="00B81911" w:rsidRDefault="00B81911">
            <w:r>
              <w:t>Fish live and breathe under water.</w:t>
            </w:r>
            <w:r w:rsidR="00A5192A">
              <w:t xml:space="preserve"> </w:t>
            </w:r>
            <w:r>
              <w:t xml:space="preserve">They have scaly skin, fins to help them swim and they breathe through gills. </w:t>
            </w:r>
          </w:p>
        </w:tc>
      </w:tr>
      <w:tr w:rsidR="00B81911" w14:paraId="7CDDA20D" w14:textId="77777777" w:rsidTr="00B81911">
        <w:trPr>
          <w:trHeight w:val="1025"/>
        </w:trPr>
        <w:tc>
          <w:tcPr>
            <w:tcW w:w="1795" w:type="dxa"/>
            <w:shd w:val="clear" w:color="auto" w:fill="E7B1FF"/>
          </w:tcPr>
          <w:p w14:paraId="1F8AB114" w14:textId="77777777" w:rsidR="00B81911" w:rsidRDefault="00B81911">
            <w:r>
              <w:t>Mammals</w:t>
            </w:r>
          </w:p>
        </w:tc>
        <w:tc>
          <w:tcPr>
            <w:tcW w:w="5940" w:type="dxa"/>
            <w:shd w:val="clear" w:color="auto" w:fill="E7B1FF"/>
          </w:tcPr>
          <w:p w14:paraId="26B8067D" w14:textId="77777777" w:rsidR="00B81911" w:rsidRDefault="00B81911">
            <w:r>
              <w:t>Mammals are animals that breathe air, grow hair or fur and feed on their mother’s milk as a baby.</w:t>
            </w:r>
          </w:p>
        </w:tc>
      </w:tr>
      <w:tr w:rsidR="00B81911" w14:paraId="3FC021E5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5D9ED936" w14:textId="77777777" w:rsidR="00B81911" w:rsidRDefault="00B81911">
            <w:r>
              <w:t>Reptiles</w:t>
            </w:r>
          </w:p>
        </w:tc>
        <w:tc>
          <w:tcPr>
            <w:tcW w:w="5940" w:type="dxa"/>
            <w:shd w:val="clear" w:color="auto" w:fill="E7B1FF"/>
          </w:tcPr>
          <w:p w14:paraId="31FFDCA3" w14:textId="77777777" w:rsidR="00B81911" w:rsidRDefault="00B81911">
            <w:r>
              <w:t>All reptiles breathe air. They have scales on their skin.</w:t>
            </w:r>
          </w:p>
        </w:tc>
      </w:tr>
      <w:tr w:rsidR="00B81911" w14:paraId="06176C72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48E12F60" w14:textId="77777777" w:rsidR="00B81911" w:rsidRDefault="00B81911">
            <w:r>
              <w:t>Carnivore</w:t>
            </w:r>
          </w:p>
        </w:tc>
        <w:tc>
          <w:tcPr>
            <w:tcW w:w="5940" w:type="dxa"/>
            <w:shd w:val="clear" w:color="auto" w:fill="E7B1FF"/>
          </w:tcPr>
          <w:p w14:paraId="01E33FE9" w14:textId="77777777" w:rsidR="00B81911" w:rsidRDefault="00B81911">
            <w:r>
              <w:t>Animals that mostly eat other animals (meat) are carnivores.</w:t>
            </w:r>
          </w:p>
        </w:tc>
      </w:tr>
      <w:tr w:rsidR="00B81911" w14:paraId="273B9D87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4BA7F7A1" w14:textId="77777777" w:rsidR="00B81911" w:rsidRDefault="00B81911">
            <w:r>
              <w:t>Herbivore</w:t>
            </w:r>
          </w:p>
        </w:tc>
        <w:tc>
          <w:tcPr>
            <w:tcW w:w="5940" w:type="dxa"/>
            <w:shd w:val="clear" w:color="auto" w:fill="E7B1FF"/>
          </w:tcPr>
          <w:p w14:paraId="05D3BE63" w14:textId="77777777" w:rsidR="00B81911" w:rsidRDefault="00B81911">
            <w:r>
              <w:t xml:space="preserve">Animals that only eat plants are herbivores. </w:t>
            </w:r>
          </w:p>
        </w:tc>
      </w:tr>
      <w:tr w:rsidR="00B81911" w14:paraId="149536EE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35171B69" w14:textId="77777777" w:rsidR="00B81911" w:rsidRDefault="00B81911">
            <w:r>
              <w:t>Omnivore</w:t>
            </w:r>
          </w:p>
        </w:tc>
        <w:tc>
          <w:tcPr>
            <w:tcW w:w="5940" w:type="dxa"/>
            <w:shd w:val="clear" w:color="auto" w:fill="E7B1FF"/>
          </w:tcPr>
          <w:p w14:paraId="52835D0A" w14:textId="77777777" w:rsidR="00B81911" w:rsidRDefault="00B81911">
            <w:proofErr w:type="spellStart"/>
            <w:r>
              <w:t>Aniamls</w:t>
            </w:r>
            <w:proofErr w:type="spellEnd"/>
            <w:r>
              <w:t xml:space="preserve"> that eat both plants and other animals are omnivores. </w:t>
            </w:r>
          </w:p>
        </w:tc>
      </w:tr>
    </w:tbl>
    <w:p w14:paraId="5217D79A" w14:textId="630CEAE0" w:rsidR="0037312B" w:rsidRDefault="0074007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0CAFB2" wp14:editId="2CBD1A67">
                <wp:simplePos x="0" y="0"/>
                <wp:positionH relativeFrom="column">
                  <wp:posOffset>5121910</wp:posOffset>
                </wp:positionH>
                <wp:positionV relativeFrom="paragraph">
                  <wp:posOffset>-1155065</wp:posOffset>
                </wp:positionV>
                <wp:extent cx="4263390" cy="1247140"/>
                <wp:effectExtent l="0" t="0" r="0" b="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3390" cy="1247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C24D2" w14:textId="77777777" w:rsidR="00A1384B" w:rsidRDefault="00A1384B" w:rsidP="00415EF0">
                            <w:pPr>
                              <w:shd w:val="clear" w:color="auto" w:fill="E7B1FF"/>
                            </w:pPr>
                            <w:r>
                              <w:t xml:space="preserve">Amphibians </w:t>
                            </w:r>
                          </w:p>
                          <w:p w14:paraId="222D5A5E" w14:textId="42335759" w:rsidR="00A1384B" w:rsidRDefault="00A5192A" w:rsidP="00415EF0">
                            <w:pPr>
                              <w:shd w:val="clear" w:color="auto" w:fill="E7B1FF"/>
                            </w:pPr>
                            <w:r>
                              <w:t xml:space="preserve">  </w:t>
                            </w:r>
                            <w:r w:rsidR="00A1384B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7CB83F" wp14:editId="725A7E27">
                                  <wp:extent cx="822506" cy="584816"/>
                                  <wp:effectExtent l="0" t="0" r="0" b="0"/>
                                  <wp:docPr id="54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38738" cy="5963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A1384B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B5713" wp14:editId="4D7FFDAB">
                                  <wp:extent cx="885009" cy="688340"/>
                                  <wp:effectExtent l="0" t="0" r="4445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917871" cy="713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FD2A96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DE14EA" wp14:editId="5C95DA54">
                                  <wp:extent cx="1019934" cy="688340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7947" cy="707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FD2A96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C4E30B8" wp14:editId="7B5C367C">
                                  <wp:extent cx="1043093" cy="586740"/>
                                  <wp:effectExtent l="0" t="0" r="0" b="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91538" cy="613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F085F7" w14:textId="46AABD16" w:rsidR="00415EF0" w:rsidRDefault="00415EF0" w:rsidP="00415EF0">
                            <w:pPr>
                              <w:shd w:val="clear" w:color="auto" w:fill="E7B1FF"/>
                            </w:pPr>
                            <w:r>
                              <w:t xml:space="preserve">       Frog                Toad                        Newt            </w:t>
                            </w:r>
                            <w:r w:rsidR="00A5192A">
                              <w:t xml:space="preserve">  </w:t>
                            </w:r>
                            <w:r>
                              <w:t xml:space="preserve">   Salamander </w:t>
                            </w:r>
                          </w:p>
                          <w:p w14:paraId="665028F3" w14:textId="77777777" w:rsidR="00FD2A96" w:rsidRDefault="00FD2A96" w:rsidP="00415EF0">
                            <w:pPr>
                              <w:shd w:val="clear" w:color="auto" w:fill="E7B1FF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CAFB2" id="Text Box 53" o:spid="_x0000_s1028" type="#_x0000_t202" style="position:absolute;margin-left:403.3pt;margin-top:-90.95pt;width:335.7pt;height:98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" filled="f" stroked="f">
                <v:textbox>
                  <w:txbxContent>
                    <w:p w14:paraId="364C24D2" w14:textId="77777777" w:rsidR="00A1384B" w:rsidRDefault="00A1384B" w:rsidP="00415EF0">
                      <w:pPr>
                        <w:shd w:val="clear" w:color="auto" w:fill="E7B1FF"/>
                      </w:pPr>
                      <w:r>
                        <w:t xml:space="preserve">Amphibians </w:t>
                      </w:r>
                    </w:p>
                    <w:p w14:paraId="222D5A5E" w14:textId="42335759" w:rsidR="00A1384B" w:rsidRDefault="00A5192A" w:rsidP="00415EF0">
                      <w:pPr>
                        <w:shd w:val="clear" w:color="auto" w:fill="E7B1FF"/>
                      </w:pPr>
                      <w:r>
                        <w:t xml:space="preserve">  </w:t>
                      </w:r>
                      <w:r w:rsidR="00A1384B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B7CB83F" wp14:editId="725A7E27">
                            <wp:extent cx="822506" cy="584816"/>
                            <wp:effectExtent l="0" t="0" r="0" b="0"/>
                            <wp:docPr id="54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38738" cy="5963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A1384B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68B5713" wp14:editId="4D7FFDAB">
                            <wp:extent cx="885009" cy="688340"/>
                            <wp:effectExtent l="0" t="0" r="4445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917871" cy="713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FD2A96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8DE14EA" wp14:editId="5C95DA54">
                            <wp:extent cx="1019934" cy="688340"/>
                            <wp:effectExtent l="0" t="0" r="0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7947" cy="707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FD2A96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C4E30B8" wp14:editId="7B5C367C">
                            <wp:extent cx="1043093" cy="586740"/>
                            <wp:effectExtent l="0" t="0" r="0" b="0"/>
                            <wp:docPr id="57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91538" cy="613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F085F7" w14:textId="46AABD16" w:rsidR="00415EF0" w:rsidRDefault="00415EF0" w:rsidP="00415EF0">
                      <w:pPr>
                        <w:shd w:val="clear" w:color="auto" w:fill="E7B1FF"/>
                      </w:pPr>
                      <w:r>
                        <w:t xml:space="preserve">       Frog                Toad                        Newt            </w:t>
                      </w:r>
                      <w:r w:rsidR="00A5192A">
                        <w:t xml:space="preserve">  </w:t>
                      </w:r>
                      <w:r>
                        <w:t xml:space="preserve">   Salamander </w:t>
                      </w:r>
                    </w:p>
                    <w:p w14:paraId="665028F3" w14:textId="77777777" w:rsidR="00FD2A96" w:rsidRDefault="00FD2A96" w:rsidP="00415EF0">
                      <w:pPr>
                        <w:shd w:val="clear" w:color="auto" w:fill="E7B1FF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B303CB" wp14:editId="26A531BA">
                <wp:simplePos x="0" y="0"/>
                <wp:positionH relativeFrom="column">
                  <wp:posOffset>5113655</wp:posOffset>
                </wp:positionH>
                <wp:positionV relativeFrom="paragraph">
                  <wp:posOffset>-2179955</wp:posOffset>
                </wp:positionV>
                <wp:extent cx="4271645" cy="1141095"/>
                <wp:effectExtent l="0" t="0" r="0" b="1905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645" cy="1141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94C6AB" w14:textId="77777777" w:rsidR="005A6D23" w:rsidRDefault="005A6D23" w:rsidP="00A1384B">
                            <w:pPr>
                              <w:shd w:val="clear" w:color="auto" w:fill="E7B1FF"/>
                            </w:pPr>
                            <w:r>
                              <w:t>Reptiles</w:t>
                            </w:r>
                          </w:p>
                          <w:p w14:paraId="09968257" w14:textId="206C8C5C" w:rsidR="005A6D23" w:rsidRDefault="00A1384B" w:rsidP="00A1384B">
                            <w:pPr>
                              <w:shd w:val="clear" w:color="auto" w:fill="E7B1FF"/>
                            </w:pPr>
                            <w:r>
                              <w:t xml:space="preserve">   </w:t>
                            </w:r>
                            <w:r w:rsidR="009C5DD2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E66DE" wp14:editId="663D1422">
                                  <wp:extent cx="876935" cy="618025"/>
                                  <wp:effectExtent l="0" t="0" r="12065" b="0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629" cy="638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3A531D" wp14:editId="6893558D">
                                  <wp:extent cx="826135" cy="619602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45166" cy="633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45F024" wp14:editId="511A80D3">
                                  <wp:extent cx="910802" cy="603406"/>
                                  <wp:effectExtent l="0" t="0" r="3810" b="635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4567" cy="61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CD004A" wp14:editId="5390BDFF">
                                  <wp:extent cx="854711" cy="569807"/>
                                  <wp:effectExtent l="0" t="0" r="8890" b="0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84063" cy="589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12EC97" w14:textId="7F5163AF" w:rsidR="00A1384B" w:rsidRDefault="00A1384B" w:rsidP="00A1384B">
                            <w:pPr>
                              <w:shd w:val="clear" w:color="auto" w:fill="E7B1FF"/>
                            </w:pPr>
                            <w:r>
                              <w:t xml:space="preserve">      Snake                Tortoise               Lizard                </w:t>
                            </w:r>
                            <w:r w:rsidR="00A5192A">
                              <w:t xml:space="preserve">      </w:t>
                            </w:r>
                            <w:r>
                              <w:t xml:space="preserve">Alligator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303CB" id="Text Box 48" o:spid="_x0000_s1029" type="#_x0000_t202" style="position:absolute;margin-left:402.65pt;margin-top:-171.65pt;width:336.35pt;height:8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" filled="f" stroked="f">
                <v:textbox>
                  <w:txbxContent>
                    <w:p w14:paraId="7F94C6AB" w14:textId="77777777" w:rsidR="005A6D23" w:rsidRDefault="005A6D23" w:rsidP="00A1384B">
                      <w:pPr>
                        <w:shd w:val="clear" w:color="auto" w:fill="E7B1FF"/>
                      </w:pPr>
                      <w:r>
                        <w:t>Reptiles</w:t>
                      </w:r>
                    </w:p>
                    <w:p w14:paraId="09968257" w14:textId="206C8C5C" w:rsidR="005A6D23" w:rsidRDefault="00A1384B" w:rsidP="00A1384B">
                      <w:pPr>
                        <w:shd w:val="clear" w:color="auto" w:fill="E7B1FF"/>
                      </w:pPr>
                      <w:r>
                        <w:t xml:space="preserve">   </w:t>
                      </w:r>
                      <w:r w:rsidR="009C5DD2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27E66DE" wp14:editId="663D1422">
                            <wp:extent cx="876935" cy="618025"/>
                            <wp:effectExtent l="0" t="0" r="12065" b="0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5629" cy="638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503A531D" wp14:editId="6893558D">
                            <wp:extent cx="826135" cy="619602"/>
                            <wp:effectExtent l="0" t="0" r="0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45166" cy="63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745F024" wp14:editId="511A80D3">
                            <wp:extent cx="910802" cy="603406"/>
                            <wp:effectExtent l="0" t="0" r="3810" b="635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4567" cy="61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00CD004A" wp14:editId="5390BDFF">
                            <wp:extent cx="854711" cy="569807"/>
                            <wp:effectExtent l="0" t="0" r="8890" b="0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84063" cy="589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12EC97" w14:textId="7F5163AF" w:rsidR="00A1384B" w:rsidRDefault="00A1384B" w:rsidP="00A1384B">
                      <w:pPr>
                        <w:shd w:val="clear" w:color="auto" w:fill="E7B1FF"/>
                      </w:pPr>
                      <w:r>
                        <w:t xml:space="preserve">      Snake                Tortoise               Lizard                </w:t>
                      </w:r>
                      <w:r w:rsidR="00A5192A">
                        <w:t xml:space="preserve">      </w:t>
                      </w:r>
                      <w:r>
                        <w:t xml:space="preserve">Alligator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718224" wp14:editId="5F9A6330">
                <wp:simplePos x="0" y="0"/>
                <wp:positionH relativeFrom="column">
                  <wp:posOffset>5118735</wp:posOffset>
                </wp:positionH>
                <wp:positionV relativeFrom="paragraph">
                  <wp:posOffset>-3324225</wp:posOffset>
                </wp:positionV>
                <wp:extent cx="4271645" cy="1255395"/>
                <wp:effectExtent l="0" t="0" r="0" b="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645" cy="1255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0C105" w14:textId="77777777" w:rsidR="005A6D23" w:rsidRDefault="008E664D" w:rsidP="005A6D23">
                            <w:pPr>
                              <w:shd w:val="clear" w:color="auto" w:fill="E7B1FF"/>
                            </w:pPr>
                            <w:r>
                              <w:t xml:space="preserve">Fish </w:t>
                            </w:r>
                          </w:p>
                          <w:p w14:paraId="54D98DD2" w14:textId="6DB6151D" w:rsidR="008E664D" w:rsidRDefault="005A6D23" w:rsidP="005A6D23">
                            <w:pPr>
                              <w:shd w:val="clear" w:color="auto" w:fill="E7B1FF"/>
                            </w:pPr>
                            <w:r>
                              <w:t xml:space="preserve">   </w:t>
                            </w:r>
                            <w:r w:rsidR="00A5192A">
                              <w:t xml:space="preserve"> </w:t>
                            </w:r>
                            <w:r w:rsidR="008E664D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D5B26E" wp14:editId="0B2B269E">
                                  <wp:extent cx="895985" cy="671989"/>
                                  <wp:effectExtent l="0" t="0" r="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919" cy="679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752A3B" wp14:editId="56E1E110">
                                  <wp:extent cx="778722" cy="646917"/>
                                  <wp:effectExtent l="0" t="0" r="8890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350" r="144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2448" cy="658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841587" wp14:editId="103AB968">
                                  <wp:extent cx="971310" cy="648155"/>
                                  <wp:effectExtent l="0" t="0" r="0" b="1270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5021" cy="663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E78AB2" wp14:editId="48C0A62E">
                                  <wp:extent cx="987002" cy="493501"/>
                                  <wp:effectExtent l="0" t="0" r="3810" b="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620" cy="518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228330" w14:textId="7D54E175" w:rsidR="005A6D23" w:rsidRDefault="005A6D23" w:rsidP="005A6D23">
                            <w:pPr>
                              <w:shd w:val="clear" w:color="auto" w:fill="E7B1FF"/>
                            </w:pPr>
                            <w:r>
                              <w:t xml:space="preserve">      Goldfish          </w:t>
                            </w:r>
                            <w:r w:rsidR="00A5192A">
                              <w:t xml:space="preserve">       </w:t>
                            </w:r>
                            <w:r>
                              <w:t xml:space="preserve"> Tuna                  Shark                   Eel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18224" id="Text Box 43" o:spid="_x0000_s1030" type="#_x0000_t202" style="position:absolute;margin-left:403.05pt;margin-top:-261.75pt;width:336.35pt;height:98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" filled="f" stroked="f">
                <v:textbox>
                  <w:txbxContent>
                    <w:p w14:paraId="0260C105" w14:textId="77777777" w:rsidR="005A6D23" w:rsidRDefault="008E664D" w:rsidP="005A6D23">
                      <w:pPr>
                        <w:shd w:val="clear" w:color="auto" w:fill="E7B1FF"/>
                      </w:pPr>
                      <w:r>
                        <w:t xml:space="preserve">Fish </w:t>
                      </w:r>
                    </w:p>
                    <w:p w14:paraId="54D98DD2" w14:textId="6DB6151D" w:rsidR="008E664D" w:rsidRDefault="005A6D23" w:rsidP="005A6D23">
                      <w:pPr>
                        <w:shd w:val="clear" w:color="auto" w:fill="E7B1FF"/>
                      </w:pPr>
                      <w:r>
                        <w:t xml:space="preserve">   </w:t>
                      </w:r>
                      <w:r w:rsidR="00A5192A">
                        <w:t xml:space="preserve"> </w:t>
                      </w:r>
                      <w:r w:rsidR="008E664D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2D5B26E" wp14:editId="0B2B269E">
                            <wp:extent cx="895985" cy="671989"/>
                            <wp:effectExtent l="0" t="0" r="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5919" cy="679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1752A3B" wp14:editId="56E1E110">
                            <wp:extent cx="778722" cy="646917"/>
                            <wp:effectExtent l="0" t="0" r="8890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350" r="144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92448" cy="658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2841587" wp14:editId="103AB968">
                            <wp:extent cx="971310" cy="648155"/>
                            <wp:effectExtent l="0" t="0" r="0" b="1270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5021" cy="663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7E78AB2" wp14:editId="48C0A62E">
                            <wp:extent cx="987002" cy="493501"/>
                            <wp:effectExtent l="0" t="0" r="3810" b="0"/>
                            <wp:docPr id="47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7620" cy="518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228330" w14:textId="7D54E175" w:rsidR="005A6D23" w:rsidRDefault="005A6D23" w:rsidP="005A6D23">
                      <w:pPr>
                        <w:shd w:val="clear" w:color="auto" w:fill="E7B1FF"/>
                      </w:pPr>
                      <w:r>
                        <w:t xml:space="preserve">      Goldfish          </w:t>
                      </w:r>
                      <w:r w:rsidR="00A5192A">
                        <w:t xml:space="preserve">       </w:t>
                      </w:r>
                      <w:r>
                        <w:t xml:space="preserve"> Tuna                  Shark                   Eel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DC068C" wp14:editId="53F40818">
                <wp:simplePos x="0" y="0"/>
                <wp:positionH relativeFrom="column">
                  <wp:posOffset>5118735</wp:posOffset>
                </wp:positionH>
                <wp:positionV relativeFrom="paragraph">
                  <wp:posOffset>-4464050</wp:posOffset>
                </wp:positionV>
                <wp:extent cx="4267835" cy="1257935"/>
                <wp:effectExtent l="0" t="0" r="0" b="12065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835" cy="1257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13CD6" w14:textId="7777777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Birds </w:t>
                            </w:r>
                          </w:p>
                          <w:p w14:paraId="5DB7CC09" w14:textId="5FEAC1E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</w:t>
                            </w:r>
                            <w:r w:rsidR="00A5192A">
                              <w:t xml:space="preserve">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B4128C" wp14:editId="1438448D">
                                  <wp:extent cx="794678" cy="707761"/>
                                  <wp:effectExtent l="0" t="0" r="0" b="381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4626" cy="7255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DAA97D5" wp14:editId="248FB294">
                                  <wp:extent cx="808268" cy="673042"/>
                                  <wp:effectExtent l="0" t="0" r="508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70" r="277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9550" cy="707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C29655" wp14:editId="3F0E080E">
                                  <wp:extent cx="952256" cy="714192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6771" cy="717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57DE60" wp14:editId="7DFAC1D1">
                                  <wp:extent cx="931589" cy="698692"/>
                                  <wp:effectExtent l="0" t="0" r="8255" b="1270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625" cy="706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1B5D7E" w14:textId="3954ACE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        Penguin  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Chicken   </w:t>
                            </w:r>
                            <w:r w:rsidR="00A5192A">
                              <w:t xml:space="preserve">   </w:t>
                            </w:r>
                            <w:r w:rsidR="005A6D23">
                              <w:t xml:space="preserve">   </w:t>
                            </w:r>
                            <w:r>
                              <w:t xml:space="preserve">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Seagull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    </w:t>
                            </w:r>
                            <w:r w:rsidR="00A5192A">
                              <w:t xml:space="preserve">   </w:t>
                            </w:r>
                            <w:r>
                              <w:t xml:space="preserve"> Robin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C068C" id="Text Box 26" o:spid="_x0000_s1031" type="#_x0000_t202" style="position:absolute;margin-left:403.05pt;margin-top:-351.5pt;width:336.05pt;height:99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" filled="f" stroked="f">
                <v:textbox>
                  <w:txbxContent>
                    <w:p w14:paraId="4CF13CD6" w14:textId="7777777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Birds </w:t>
                      </w:r>
                    </w:p>
                    <w:p w14:paraId="5DB7CC09" w14:textId="5FEAC1E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</w:t>
                      </w:r>
                      <w:r w:rsidR="00A5192A">
                        <w:t xml:space="preserve">   </w:t>
                      </w:r>
                      <w:r>
                        <w:t xml:space="preserve">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1B4128C" wp14:editId="1438448D">
                            <wp:extent cx="794678" cy="707761"/>
                            <wp:effectExtent l="0" t="0" r="0" b="381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4626" cy="7255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4DAA97D5" wp14:editId="248FB294">
                            <wp:extent cx="808268" cy="673042"/>
                            <wp:effectExtent l="0" t="0" r="508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70" r="277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49550" cy="7074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7C29655" wp14:editId="3F0E080E">
                            <wp:extent cx="952256" cy="714192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6771" cy="717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857DE60" wp14:editId="7DFAC1D1">
                            <wp:extent cx="931589" cy="698692"/>
                            <wp:effectExtent l="0" t="0" r="8255" b="1270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2625" cy="706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1B5D7E" w14:textId="3954ACE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        Penguin   </w:t>
                      </w:r>
                      <w:r w:rsidR="00A5192A">
                        <w:t xml:space="preserve">    </w:t>
                      </w:r>
                      <w:r>
                        <w:t xml:space="preserve">     Chicken   </w:t>
                      </w:r>
                      <w:r w:rsidR="00A5192A">
                        <w:t xml:space="preserve">   </w:t>
                      </w:r>
                      <w:r w:rsidR="005A6D23">
                        <w:t xml:space="preserve">   </w:t>
                      </w:r>
                      <w:r>
                        <w:t xml:space="preserve"> </w:t>
                      </w:r>
                      <w:r w:rsidR="00A5192A">
                        <w:t xml:space="preserve">    </w:t>
                      </w:r>
                      <w:r>
                        <w:t xml:space="preserve">Seagull </w:t>
                      </w:r>
                      <w:r w:rsidR="00A5192A">
                        <w:t xml:space="preserve">    </w:t>
                      </w:r>
                      <w:r>
                        <w:t xml:space="preserve">         </w:t>
                      </w:r>
                      <w:r w:rsidR="00A5192A">
                        <w:t xml:space="preserve">   </w:t>
                      </w:r>
                      <w:r>
                        <w:t xml:space="preserve"> Robin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E75563" wp14:editId="6CC39A8B">
                <wp:simplePos x="0" y="0"/>
                <wp:positionH relativeFrom="column">
                  <wp:posOffset>5121910</wp:posOffset>
                </wp:positionH>
                <wp:positionV relativeFrom="paragraph">
                  <wp:posOffset>-5498465</wp:posOffset>
                </wp:positionV>
                <wp:extent cx="4263390" cy="114554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3390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57E71" w14:textId="77777777" w:rsidR="00101177" w:rsidRDefault="000A183F" w:rsidP="00101177">
                            <w:pPr>
                              <w:shd w:val="clear" w:color="auto" w:fill="E7B1FF"/>
                            </w:pPr>
                            <w:r>
                              <w:t xml:space="preserve">Mammals </w:t>
                            </w:r>
                          </w:p>
                          <w:p w14:paraId="39909748" w14:textId="77E743F4" w:rsidR="00101177" w:rsidRDefault="00A1384B" w:rsidP="00101177">
                            <w:pPr>
                              <w:shd w:val="clear" w:color="auto" w:fill="E7B1FF"/>
                            </w:pPr>
                            <w:r>
                              <w:t xml:space="preserve">    </w:t>
                            </w:r>
                            <w:r w:rsidR="00101177">
                              <w:t xml:space="preserve">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7EA70EE" wp14:editId="17FB13A2">
                                  <wp:extent cx="495935" cy="603938"/>
                                  <wp:effectExtent l="0" t="0" r="12065" b="5715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117" cy="639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2CF809" wp14:editId="56341E00">
                                  <wp:extent cx="521335" cy="592558"/>
                                  <wp:effectExtent l="0" t="0" r="12065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824" r="212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8073" cy="622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6FD0B3" wp14:editId="64A62FAD">
                                  <wp:extent cx="978535" cy="594255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411" cy="613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7FF915" wp14:editId="0683706D">
                                  <wp:extent cx="835587" cy="574040"/>
                                  <wp:effectExtent l="0" t="0" r="3175" b="1016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52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512" cy="595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088403" w14:textId="13D46493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    </w:t>
                            </w:r>
                            <w:r w:rsidR="00A5192A">
                              <w:t xml:space="preserve">Human          </w:t>
                            </w:r>
                            <w:r>
                              <w:t xml:space="preserve"> Mouse  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         Dog   </w:t>
                            </w:r>
                            <w:r w:rsidR="00A5192A">
                              <w:t xml:space="preserve">          </w:t>
                            </w:r>
                            <w:r>
                              <w:t xml:space="preserve">   </w:t>
                            </w:r>
                            <w:r w:rsidR="00A5192A">
                              <w:t xml:space="preserve">      </w:t>
                            </w:r>
                            <w:r>
                              <w:t xml:space="preserve">     Cow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75563" id="Text Box 21" o:spid="_x0000_s1032" type="#_x0000_t202" style="position:absolute;margin-left:403.3pt;margin-top:-432.95pt;width:335.7pt;height:90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" filled="f" stroked="f">
                <v:textbox>
                  <w:txbxContent>
                    <w:p w14:paraId="3EC57E71" w14:textId="77777777" w:rsidR="00101177" w:rsidRDefault="000A183F" w:rsidP="00101177">
                      <w:pPr>
                        <w:shd w:val="clear" w:color="auto" w:fill="E7B1FF"/>
                      </w:pPr>
                      <w:r>
                        <w:t xml:space="preserve">Mammals </w:t>
                      </w:r>
                    </w:p>
                    <w:p w14:paraId="39909748" w14:textId="77E743F4" w:rsidR="00101177" w:rsidRDefault="00A1384B" w:rsidP="00101177">
                      <w:pPr>
                        <w:shd w:val="clear" w:color="auto" w:fill="E7B1FF"/>
                      </w:pPr>
                      <w:r>
                        <w:t xml:space="preserve">    </w:t>
                      </w:r>
                      <w:r w:rsidR="00101177">
                        <w:t xml:space="preserve">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7EA70EE" wp14:editId="17FB13A2">
                            <wp:extent cx="495935" cy="603938"/>
                            <wp:effectExtent l="0" t="0" r="12065" b="5715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5117" cy="639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62CF809" wp14:editId="56341E00">
                            <wp:extent cx="521335" cy="592558"/>
                            <wp:effectExtent l="0" t="0" r="12065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824" r="212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8073" cy="622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86FD0B3" wp14:editId="64A62FAD">
                            <wp:extent cx="978535" cy="594255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411" cy="613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567FF915" wp14:editId="0683706D">
                            <wp:extent cx="835587" cy="574040"/>
                            <wp:effectExtent l="0" t="0" r="3175" b="1016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52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66512" cy="595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088403" w14:textId="13D46493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    </w:t>
                      </w:r>
                      <w:r w:rsidR="00A5192A">
                        <w:t xml:space="preserve">Human          </w:t>
                      </w:r>
                      <w:r>
                        <w:t xml:space="preserve"> Mouse   </w:t>
                      </w:r>
                      <w:r w:rsidR="00A5192A">
                        <w:t xml:space="preserve">    </w:t>
                      </w:r>
                      <w:r>
                        <w:t xml:space="preserve">              Dog   </w:t>
                      </w:r>
                      <w:r w:rsidR="00A5192A">
                        <w:t xml:space="preserve">          </w:t>
                      </w:r>
                      <w:r>
                        <w:t xml:space="preserve">   </w:t>
                      </w:r>
                      <w:r w:rsidR="00A5192A">
                        <w:t xml:space="preserve">      </w:t>
                      </w:r>
                      <w:r>
                        <w:t xml:space="preserve">     Cow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E265AC" w14:textId="77777777" w:rsidR="006424C2" w:rsidRDefault="006424C2"/>
    <w:sectPr w:rsidR="006424C2" w:rsidSect="00E92FAB">
      <w:headerReference w:type="default" r:id="rId33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CD443B" w14:textId="77777777" w:rsidR="00617705" w:rsidRDefault="00617705" w:rsidP="00561CCE">
      <w:r>
        <w:separator/>
      </w:r>
    </w:p>
  </w:endnote>
  <w:endnote w:type="continuationSeparator" w:id="0">
    <w:p w14:paraId="1FCE096A" w14:textId="77777777" w:rsidR="00617705" w:rsidRDefault="00617705" w:rsidP="00561C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Robot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284273" w14:textId="77777777" w:rsidR="00617705" w:rsidRDefault="00617705" w:rsidP="00561CCE">
      <w:r>
        <w:separator/>
      </w:r>
    </w:p>
  </w:footnote>
  <w:footnote w:type="continuationSeparator" w:id="0">
    <w:p w14:paraId="0B1B6B59" w14:textId="77777777" w:rsidR="00617705" w:rsidRDefault="00617705" w:rsidP="00561C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9F952B" w14:textId="43977260" w:rsidR="00561CCE" w:rsidRPr="00561CCE" w:rsidRDefault="001170CD" w:rsidP="00174BCF">
    <w:pPr>
      <w:pStyle w:val="Header"/>
      <w:jc w:val="center"/>
      <w:rPr>
        <w:b/>
        <w:color w:val="7030A0"/>
        <w:sz w:val="36"/>
      </w:rPr>
    </w:pPr>
    <w:r>
      <w:rPr>
        <w:noProof/>
        <w:lang w:eastAsia="en-GB"/>
      </w:rPr>
      <w:drawing>
        <wp:anchor distT="0" distB="0" distL="114300" distR="114300" simplePos="0" relativeHeight="251661312" behindDoc="0" locked="0" layoutInCell="1" allowOverlap="0" wp14:anchorId="68B5ADA1" wp14:editId="4FBBA88D">
          <wp:simplePos x="0" y="0"/>
          <wp:positionH relativeFrom="column">
            <wp:posOffset>9004300</wp:posOffset>
          </wp:positionH>
          <wp:positionV relativeFrom="paragraph">
            <wp:posOffset>-454660</wp:posOffset>
          </wp:positionV>
          <wp:extent cx="691515" cy="869315"/>
          <wp:effectExtent l="0" t="0" r="0" b="0"/>
          <wp:wrapSquare wrapText="bothSides"/>
          <wp:docPr id="3" name="Picture 3" descr="Badge Colour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Badge Colour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1515" cy="869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74BCF"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2A2B3CBA" wp14:editId="4741C8EE">
          <wp:simplePos x="0" y="0"/>
          <wp:positionH relativeFrom="column">
            <wp:posOffset>-899886</wp:posOffset>
          </wp:positionH>
          <wp:positionV relativeFrom="paragraph">
            <wp:posOffset>-457200</wp:posOffset>
          </wp:positionV>
          <wp:extent cx="837021" cy="980101"/>
          <wp:effectExtent l="0" t="0" r="1270" b="1079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646" t="26793" r="5598" b="35443"/>
                  <a:stretch>
                    <a:fillRect/>
                  </a:stretch>
                </pic:blipFill>
                <pic:spPr bwMode="auto">
                  <a:xfrm>
                    <a:off x="0" y="0"/>
                    <a:ext cx="840098" cy="9837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61CCE" w:rsidRPr="00561CCE">
      <w:rPr>
        <w:b/>
        <w:color w:val="7030A0"/>
        <w:sz w:val="36"/>
      </w:rPr>
      <w:t>Animals including Humans</w:t>
    </w:r>
    <w:r w:rsidR="00A5192A">
      <w:rPr>
        <w:b/>
        <w:color w:val="7030A0"/>
        <w:sz w:val="36"/>
      </w:rPr>
      <w:t xml:space="preserve"> Year 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FAB"/>
    <w:rsid w:val="000A183F"/>
    <w:rsid w:val="000F0EF7"/>
    <w:rsid w:val="00101177"/>
    <w:rsid w:val="001170CD"/>
    <w:rsid w:val="00174BCF"/>
    <w:rsid w:val="00177AF2"/>
    <w:rsid w:val="00303C30"/>
    <w:rsid w:val="0037312B"/>
    <w:rsid w:val="00375E7D"/>
    <w:rsid w:val="003F16D2"/>
    <w:rsid w:val="00415EF0"/>
    <w:rsid w:val="004B2216"/>
    <w:rsid w:val="004F3F94"/>
    <w:rsid w:val="00561CCE"/>
    <w:rsid w:val="005A6D23"/>
    <w:rsid w:val="005E4CEB"/>
    <w:rsid w:val="00617705"/>
    <w:rsid w:val="006424C2"/>
    <w:rsid w:val="00740077"/>
    <w:rsid w:val="007C1233"/>
    <w:rsid w:val="007F455D"/>
    <w:rsid w:val="008C7406"/>
    <w:rsid w:val="008E664D"/>
    <w:rsid w:val="00976364"/>
    <w:rsid w:val="009C5DD2"/>
    <w:rsid w:val="00A048E7"/>
    <w:rsid w:val="00A1384B"/>
    <w:rsid w:val="00A5192A"/>
    <w:rsid w:val="00B81911"/>
    <w:rsid w:val="00D26936"/>
    <w:rsid w:val="00E92FAB"/>
    <w:rsid w:val="00EB73E5"/>
    <w:rsid w:val="00FD2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91F48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2F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61CC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1CCE"/>
  </w:style>
  <w:style w:type="paragraph" w:styleId="Footer">
    <w:name w:val="footer"/>
    <w:basedOn w:val="Normal"/>
    <w:link w:val="FooterChar"/>
    <w:uiPriority w:val="99"/>
    <w:unhideWhenUsed/>
    <w:rsid w:val="00561CC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1CCE"/>
  </w:style>
  <w:style w:type="paragraph" w:customStyle="1" w:styleId="Default">
    <w:name w:val="Default"/>
    <w:rsid w:val="00375E7D"/>
    <w:pPr>
      <w:autoSpaceDE w:val="0"/>
      <w:autoSpaceDN w:val="0"/>
      <w:adjustRightInd w:val="0"/>
    </w:pPr>
    <w:rPr>
      <w:rFonts w:ascii="Roboto" w:hAnsi="Roboto" w:cs="Roboto"/>
      <w:color w:val="000000"/>
    </w:rPr>
  </w:style>
  <w:style w:type="paragraph" w:customStyle="1" w:styleId="Pa3">
    <w:name w:val="Pa3"/>
    <w:basedOn w:val="Default"/>
    <w:next w:val="Default"/>
    <w:uiPriority w:val="99"/>
    <w:rsid w:val="00375E7D"/>
    <w:pPr>
      <w:spacing w:line="181" w:lineRule="atLeast"/>
    </w:pPr>
    <w:rPr>
      <w:rFonts w:cstheme="minorBidi"/>
      <w:color w:val="auto"/>
    </w:rPr>
  </w:style>
  <w:style w:type="paragraph" w:customStyle="1" w:styleId="Pa5">
    <w:name w:val="Pa5"/>
    <w:basedOn w:val="Default"/>
    <w:next w:val="Default"/>
    <w:uiPriority w:val="99"/>
    <w:rsid w:val="00375E7D"/>
    <w:pPr>
      <w:spacing w:line="17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330B778-C4D9-4F61-8DFA-6A10446FC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4CABB1FB</Template>
  <TotalTime>167</TotalTime>
  <Pages>3</Pages>
  <Words>201</Words>
  <Characters>1151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1350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steele</dc:creator>
  <cp:keywords/>
  <dc:description/>
  <cp:lastModifiedBy>st-STEELE-S</cp:lastModifiedBy>
  <cp:revision>5</cp:revision>
  <dcterms:created xsi:type="dcterms:W3CDTF">2020-06-27T17:10:00Z</dcterms:created>
  <dcterms:modified xsi:type="dcterms:W3CDTF">2023-09-05T12:38:00Z</dcterms:modified>
</cp:coreProperties>
</file>