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BF94F5" w14:textId="77777777" w:rsidR="00644FF0" w:rsidRDefault="00644FF0"/>
    <w:p w14:paraId="30C25F56" w14:textId="77777777" w:rsidR="00644FF0" w:rsidRDefault="00644FF0"/>
    <w:p w14:paraId="2BD02209" w14:textId="77777777" w:rsidR="00644FF0" w:rsidRDefault="00644FF0"/>
    <w:p w14:paraId="6AB68B28" w14:textId="77777777" w:rsidR="00644FF0" w:rsidRDefault="00644FF0"/>
    <w:p w14:paraId="78058034" w14:textId="77777777" w:rsidR="00644FF0" w:rsidRDefault="00644FF0"/>
    <w:p w14:paraId="061442B4" w14:textId="10B1D4EB" w:rsidR="00644FF0" w:rsidRDefault="00982400" w:rsidP="00982400">
      <w:pPr>
        <w:tabs>
          <w:tab w:val="left" w:pos="1350"/>
        </w:tabs>
      </w:pPr>
      <w:r>
        <w:tab/>
      </w:r>
    </w:p>
    <w:p w14:paraId="524FB7F3" w14:textId="77777777" w:rsidR="00644FF0" w:rsidRDefault="00644FF0"/>
    <w:p w14:paraId="5750C6D5" w14:textId="77777777" w:rsidR="00644FF0" w:rsidRDefault="00644FF0"/>
    <w:p w14:paraId="50E8C640" w14:textId="77777777" w:rsidR="00644FF0" w:rsidRDefault="00644FF0"/>
    <w:p w14:paraId="0D0A5C2C" w14:textId="77777777" w:rsidR="00644FF0" w:rsidRDefault="00644FF0"/>
    <w:p w14:paraId="617EAC12" w14:textId="77777777" w:rsidR="00644FF0" w:rsidRDefault="00644FF0"/>
    <w:p w14:paraId="539C0F32" w14:textId="77777777" w:rsidR="00644FF0" w:rsidRDefault="00644FF0"/>
    <w:p w14:paraId="24FFD725" w14:textId="77777777" w:rsidR="00644FF0" w:rsidRDefault="00644FF0"/>
    <w:p w14:paraId="05ED6217" w14:textId="77777777" w:rsidR="00644FF0" w:rsidRDefault="00644FF0"/>
    <w:p w14:paraId="7ED8AFF1" w14:textId="77777777" w:rsidR="00644FF0" w:rsidRDefault="00644FF0"/>
    <w:p w14:paraId="59E2BB77" w14:textId="77777777" w:rsidR="00644FF0" w:rsidRDefault="00644FF0"/>
    <w:p w14:paraId="6A3EBB70" w14:textId="77777777" w:rsidR="00644FF0" w:rsidRDefault="00644FF0"/>
    <w:p w14:paraId="03A9B785" w14:textId="77777777" w:rsidR="00644FF0" w:rsidRDefault="00644FF0"/>
    <w:p w14:paraId="20F21826" w14:textId="77777777" w:rsidR="0015366F" w:rsidRDefault="0015366F"/>
    <w:p w14:paraId="02953171" w14:textId="77777777" w:rsidR="0015366F" w:rsidRDefault="0015366F"/>
    <w:p w14:paraId="3096620A" w14:textId="77777777" w:rsidR="0015366F" w:rsidRDefault="0015366F"/>
    <w:p w14:paraId="143BF700" w14:textId="77777777" w:rsidR="0015366F" w:rsidRDefault="0015366F"/>
    <w:p w14:paraId="5B7F6B8D" w14:textId="77777777" w:rsidR="0015366F" w:rsidRDefault="0015366F"/>
    <w:p w14:paraId="424DF509" w14:textId="77777777" w:rsidR="0015366F" w:rsidRDefault="0015366F"/>
    <w:p w14:paraId="43BE3AED" w14:textId="77777777" w:rsidR="0015366F" w:rsidRDefault="0015366F"/>
    <w:p w14:paraId="73E77C12" w14:textId="77777777" w:rsidR="0015366F" w:rsidRDefault="0015366F"/>
    <w:p w14:paraId="128FC6E9" w14:textId="77777777" w:rsidR="0015366F" w:rsidRDefault="0015366F"/>
    <w:p w14:paraId="30CEA29A" w14:textId="77777777" w:rsidR="0015366F" w:rsidRDefault="0015366F">
      <w:bookmarkStart w:id="0" w:name="_GoBack"/>
      <w:bookmarkEnd w:id="0"/>
    </w:p>
    <w:tbl>
      <w:tblPr>
        <w:tblStyle w:val="TableGrid"/>
        <w:tblW w:w="0" w:type="auto"/>
        <w:tblInd w:w="-725" w:type="dxa"/>
        <w:tblLook w:val="04A0" w:firstRow="1" w:lastRow="0" w:firstColumn="1" w:lastColumn="0" w:noHBand="0" w:noVBand="1"/>
      </w:tblPr>
      <w:tblGrid>
        <w:gridCol w:w="1890"/>
        <w:gridCol w:w="3554"/>
      </w:tblGrid>
      <w:tr w:rsidR="00F51F1D" w14:paraId="76A92D0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0240AC24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lastRenderedPageBreak/>
              <w:t>Key Vocabulary</w:t>
            </w:r>
          </w:p>
        </w:tc>
        <w:tc>
          <w:tcPr>
            <w:tcW w:w="3554" w:type="dxa"/>
            <w:shd w:val="clear" w:color="auto" w:fill="E7B1FF"/>
          </w:tcPr>
          <w:p w14:paraId="2C13EB4B" w14:textId="594F96A5" w:rsidR="00F51F1D" w:rsidRPr="00F51F1D" w:rsidRDefault="00F51F1D" w:rsidP="00F51F1D">
            <w:pPr>
              <w:pStyle w:val="Default"/>
              <w:rPr>
                <w:sz w:val="20"/>
                <w:szCs w:val="20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86"/>
              <w:gridCol w:w="2252"/>
            </w:tblGrid>
            <w:tr w:rsidR="00F51F1D" w:rsidRPr="00F51F1D" w14:paraId="19BA276D" w14:textId="77777777">
              <w:trPr>
                <w:trHeight w:val="217"/>
              </w:trPr>
              <w:tc>
                <w:tcPr>
                  <w:tcW w:w="0" w:type="auto"/>
                </w:tcPr>
                <w:p w14:paraId="13366A40" w14:textId="77777777" w:rsidR="00F51F1D" w:rsidRPr="00F51F1D" w:rsidRDefault="00F51F1D" w:rsidP="00F51F1D">
                  <w:pPr>
                    <w:pStyle w:val="Pa3"/>
                    <w:spacing w:after="20"/>
                    <w:jc w:val="both"/>
                    <w:rPr>
                      <w:rFonts w:cs="Roboto"/>
                      <w:color w:val="000000"/>
                      <w:sz w:val="18"/>
                      <w:szCs w:val="18"/>
                    </w:rPr>
                  </w:pPr>
                  <w:r w:rsidRPr="00F51F1D">
                    <w:rPr>
                      <w:sz w:val="18"/>
                      <w:szCs w:val="18"/>
                    </w:rPr>
                    <w:t xml:space="preserve"> </w:t>
                  </w:r>
                  <w:r w:rsidRPr="00F51F1D">
                    <w:rPr>
                      <w:rFonts w:cs="Roboto"/>
                      <w:b/>
                      <w:bCs/>
                      <w:color w:val="000000"/>
                      <w:sz w:val="18"/>
                      <w:szCs w:val="18"/>
                    </w:rPr>
                    <w:t>Prior Learning:</w:t>
                  </w:r>
                </w:p>
              </w:tc>
              <w:tc>
                <w:tcPr>
                  <w:tcW w:w="0" w:type="auto"/>
                </w:tcPr>
                <w:p w14:paraId="2996D019" w14:textId="0018B089" w:rsidR="00F51F1D" w:rsidRPr="00982400" w:rsidRDefault="00F51F1D" w:rsidP="00F51F1D">
                  <w:pPr>
                    <w:pStyle w:val="Pa5"/>
                    <w:spacing w:after="100"/>
                    <w:jc w:val="both"/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</w:pPr>
                  <w:r w:rsidRPr="00982400">
                    <w:rPr>
                      <w:rFonts w:asciiTheme="minorHAnsi" w:hAnsiTheme="minorHAnsi" w:cstheme="minorHAnsi"/>
                      <w:color w:val="000000"/>
                      <w:sz w:val="18"/>
                      <w:szCs w:val="18"/>
                    </w:rPr>
                    <w:t xml:space="preserve">name a variety of common animals including fish, amphibians, reptiles, birds and mammals </w:t>
                  </w:r>
                </w:p>
              </w:tc>
            </w:tr>
          </w:tbl>
          <w:p w14:paraId="06188B6B" w14:textId="77777777" w:rsidR="00644FF0" w:rsidRPr="00F51F1D" w:rsidRDefault="00644FF0" w:rsidP="009A3F93">
            <w:pPr>
              <w:rPr>
                <w:sz w:val="20"/>
                <w:szCs w:val="20"/>
              </w:rPr>
            </w:pPr>
          </w:p>
        </w:tc>
      </w:tr>
      <w:tr w:rsidR="00F51F1D" w14:paraId="2EF0F099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5331A6B3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Adult</w:t>
            </w:r>
          </w:p>
        </w:tc>
        <w:tc>
          <w:tcPr>
            <w:tcW w:w="3554" w:type="dxa"/>
            <w:shd w:val="clear" w:color="auto" w:fill="E7B1FF"/>
          </w:tcPr>
          <w:p w14:paraId="32D4F612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A fully grown animal or plant.</w:t>
            </w:r>
          </w:p>
        </w:tc>
      </w:tr>
      <w:tr w:rsidR="00F51F1D" w14:paraId="43AE9853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6C4AF22C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Develop </w:t>
            </w:r>
          </w:p>
        </w:tc>
        <w:tc>
          <w:tcPr>
            <w:tcW w:w="3554" w:type="dxa"/>
            <w:shd w:val="clear" w:color="auto" w:fill="E7B1FF"/>
          </w:tcPr>
          <w:p w14:paraId="123984F6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To grow and become stronger.</w:t>
            </w:r>
          </w:p>
        </w:tc>
      </w:tr>
      <w:tr w:rsidR="00F51F1D" w14:paraId="77E80889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C168285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Life Cycle </w:t>
            </w:r>
          </w:p>
        </w:tc>
        <w:tc>
          <w:tcPr>
            <w:tcW w:w="3554" w:type="dxa"/>
            <w:shd w:val="clear" w:color="auto" w:fill="E7B1FF"/>
          </w:tcPr>
          <w:p w14:paraId="2699DE0B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changes living things go through to become an adult. </w:t>
            </w:r>
          </w:p>
        </w:tc>
      </w:tr>
      <w:tr w:rsidR="00F51F1D" w14:paraId="391B895F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1B9C66FC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Offspring</w:t>
            </w:r>
          </w:p>
        </w:tc>
        <w:tc>
          <w:tcPr>
            <w:tcW w:w="3554" w:type="dxa"/>
            <w:shd w:val="clear" w:color="auto" w:fill="E7B1FF"/>
          </w:tcPr>
          <w:p w14:paraId="5A2784B9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child of an animal. </w:t>
            </w:r>
          </w:p>
        </w:tc>
      </w:tr>
      <w:tr w:rsidR="00F51F1D" w14:paraId="3A59F51F" w14:textId="77777777" w:rsidTr="00010592">
        <w:trPr>
          <w:trHeight w:val="758"/>
        </w:trPr>
        <w:tc>
          <w:tcPr>
            <w:tcW w:w="1890" w:type="dxa"/>
            <w:shd w:val="clear" w:color="auto" w:fill="E7B1FF"/>
          </w:tcPr>
          <w:p w14:paraId="7071C505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Reproduce</w:t>
            </w:r>
          </w:p>
        </w:tc>
        <w:tc>
          <w:tcPr>
            <w:tcW w:w="3554" w:type="dxa"/>
            <w:shd w:val="clear" w:color="auto" w:fill="E7B1FF"/>
          </w:tcPr>
          <w:p w14:paraId="57A043E8" w14:textId="46E20DD9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When living things make a new living thing of the same kind.</w:t>
            </w:r>
          </w:p>
        </w:tc>
      </w:tr>
      <w:tr w:rsidR="00F51F1D" w14:paraId="3DFC3D35" w14:textId="77777777" w:rsidTr="00010592">
        <w:trPr>
          <w:trHeight w:val="797"/>
        </w:trPr>
        <w:tc>
          <w:tcPr>
            <w:tcW w:w="1890" w:type="dxa"/>
            <w:shd w:val="clear" w:color="auto" w:fill="E7B1FF"/>
          </w:tcPr>
          <w:p w14:paraId="281D77EF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Young</w:t>
            </w:r>
          </w:p>
        </w:tc>
        <w:tc>
          <w:tcPr>
            <w:tcW w:w="3554" w:type="dxa"/>
            <w:shd w:val="clear" w:color="auto" w:fill="E7B1FF"/>
          </w:tcPr>
          <w:p w14:paraId="0D8EE538" w14:textId="54821DE5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Offspring that has not reached adulthood. </w:t>
            </w:r>
          </w:p>
        </w:tc>
      </w:tr>
      <w:tr w:rsidR="00F51F1D" w14:paraId="02E02847" w14:textId="77777777" w:rsidTr="00010592">
        <w:trPr>
          <w:trHeight w:val="671"/>
        </w:trPr>
        <w:tc>
          <w:tcPr>
            <w:tcW w:w="1890" w:type="dxa"/>
            <w:shd w:val="clear" w:color="auto" w:fill="E7B1FF"/>
          </w:tcPr>
          <w:p w14:paraId="10C4E602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Live Young </w:t>
            </w:r>
          </w:p>
        </w:tc>
        <w:tc>
          <w:tcPr>
            <w:tcW w:w="3554" w:type="dxa"/>
            <w:shd w:val="clear" w:color="auto" w:fill="E7B1FF"/>
          </w:tcPr>
          <w:p w14:paraId="6CB8A6B4" w14:textId="77777777" w:rsidR="00644FF0" w:rsidRPr="00F51F1D" w:rsidRDefault="00644FF0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Offspring that has not hatched from an egg. </w:t>
            </w:r>
          </w:p>
        </w:tc>
      </w:tr>
    </w:tbl>
    <w:p w14:paraId="6A6C15C4" w14:textId="5D531E97" w:rsidR="00F51F1D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177E2" wp14:editId="4973940E">
                <wp:simplePos x="0" y="0"/>
                <wp:positionH relativeFrom="column">
                  <wp:posOffset>3124200</wp:posOffset>
                </wp:positionH>
                <wp:positionV relativeFrom="paragraph">
                  <wp:posOffset>-4237990</wp:posOffset>
                </wp:positionV>
                <wp:extent cx="6372225" cy="2552700"/>
                <wp:effectExtent l="0" t="0" r="0" b="0"/>
                <wp:wrapSquare wrapText="bothSides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255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35E0F" w14:textId="0983AA08" w:rsidR="00DE301F" w:rsidRDefault="00F51F1D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Al</w:t>
                            </w:r>
                            <w:r w:rsidR="00DE301F" w:rsidRPr="00D26936">
                              <w:rPr>
                                <w:color w:val="000000" w:themeColor="text1"/>
                              </w:rPr>
                              <w:t xml:space="preserve">l young animals change at different stages as they grow into adults. </w:t>
                            </w:r>
                          </w:p>
                          <w:p w14:paraId="03AC2511" w14:textId="77777777" w:rsidR="00DE301F" w:rsidRPr="00D26936" w:rsidRDefault="00DE301F" w:rsidP="00DE301F">
                            <w:pPr>
                              <w:shd w:val="clear" w:color="auto" w:fill="E7B1FF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    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2DC878F4" wp14:editId="7ED4FEA8">
                                  <wp:extent cx="2816008" cy="1917716"/>
                                  <wp:effectExtent l="0" t="0" r="381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454" cy="19268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       </w:t>
                            </w:r>
                            <w:r w:rsidRPr="00D26936">
                              <w:rPr>
                                <w:rFonts w:ascii="Helvetica" w:hAnsi="Helvetica" w:cs="Helvetica"/>
                                <w:noProof/>
                                <w:color w:val="000000" w:themeColor="text1"/>
                                <w:lang w:eastAsia="en-GB"/>
                              </w:rPr>
                              <w:drawing>
                                <wp:inline distT="0" distB="0" distL="0" distR="0" wp14:anchorId="4C3A60F3" wp14:editId="76A63619">
                                  <wp:extent cx="2104189" cy="1863456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421" cy="19229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6177E2" id="_x0000_t202" coordsize="21600,21600" o:spt="202" path="m,l,21600r21600,l21600,xe">
                <v:stroke joinstyle="miter"/>
                <v:path gradientshapeok="t" o:connecttype="rect"/>
              </v:shapetype>
              <v:shape id="Text Box 62" o:spid="_x0000_s1026" type="#_x0000_t202" style="position:absolute;margin-left:246pt;margin-top:-333.7pt;width:501.7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" filled="f" stroked="f">
                <v:textbox>
                  <w:txbxContent>
                    <w:p w14:paraId="2E335E0F" w14:textId="0983AA08" w:rsidR="00DE301F" w:rsidRDefault="00F51F1D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Al</w:t>
                      </w:r>
                      <w:r w:rsidR="00DE301F" w:rsidRPr="00D26936">
                        <w:rPr>
                          <w:color w:val="000000" w:themeColor="text1"/>
                        </w:rPr>
                        <w:t xml:space="preserve">l young animals change at different stages as they grow into adults. </w:t>
                      </w:r>
                    </w:p>
                    <w:p w14:paraId="03AC2511" w14:textId="77777777" w:rsidR="00DE301F" w:rsidRPr="00D26936" w:rsidRDefault="00DE301F" w:rsidP="00DE301F">
                      <w:pPr>
                        <w:shd w:val="clear" w:color="auto" w:fill="E7B1FF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    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2DC878F4" wp14:editId="7ED4FEA8">
                            <wp:extent cx="2816008" cy="1917716"/>
                            <wp:effectExtent l="0" t="0" r="381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29454" cy="19268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000000" w:themeColor="text1"/>
                        </w:rPr>
                        <w:t xml:space="preserve">         </w:t>
                      </w:r>
                      <w:r w:rsidRPr="00D26936">
                        <w:rPr>
                          <w:rFonts w:ascii="Helvetica" w:hAnsi="Helvetica" w:cs="Helvetica"/>
                          <w:noProof/>
                          <w:color w:val="000000" w:themeColor="text1"/>
                          <w:lang w:eastAsia="en-GB"/>
                        </w:rPr>
                        <w:drawing>
                          <wp:inline distT="0" distB="0" distL="0" distR="0" wp14:anchorId="4C3A60F3" wp14:editId="76A63619">
                            <wp:extent cx="2104189" cy="1863456"/>
                            <wp:effectExtent l="0" t="0" r="4445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421" cy="19229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EBB8ABC" wp14:editId="20840022">
                <wp:simplePos x="0" y="0"/>
                <wp:positionH relativeFrom="column">
                  <wp:posOffset>3228975</wp:posOffset>
                </wp:positionH>
                <wp:positionV relativeFrom="paragraph">
                  <wp:posOffset>-1624965</wp:posOffset>
                </wp:positionV>
                <wp:extent cx="3404870" cy="1600200"/>
                <wp:effectExtent l="0" t="0" r="0" b="0"/>
                <wp:wrapSquare wrapText="bothSides"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487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F5C6C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Other animals have off-spring which do not look like them, e.g. fish and amphibians.</w:t>
                            </w:r>
                          </w:p>
                          <w:p w14:paraId="61997226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F1FE3B9" wp14:editId="15700973">
                                  <wp:extent cx="1594950" cy="849630"/>
                                  <wp:effectExtent l="0" t="0" r="571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827" b="8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780" cy="8729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8ABC" id="Text Box 60" o:spid="_x0000_s1027" type="#_x0000_t202" style="position:absolute;margin-left:254.25pt;margin-top:-127.95pt;width:268.1pt;height:12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" filled="f" stroked="f">
                <v:textbox>
                  <w:txbxContent>
                    <w:p w14:paraId="4A4F5C6C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Other animals have off-spring which do not look like them, e.g. fish and amphibians.</w:t>
                      </w:r>
                    </w:p>
                    <w:p w14:paraId="61997226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F1FE3B9" wp14:editId="15700973">
                            <wp:extent cx="1594950" cy="849630"/>
                            <wp:effectExtent l="0" t="0" r="571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827" b="83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38780" cy="8729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2B550B" wp14:editId="004C6BE5">
                <wp:simplePos x="0" y="0"/>
                <wp:positionH relativeFrom="column">
                  <wp:posOffset>6629400</wp:posOffset>
                </wp:positionH>
                <wp:positionV relativeFrom="paragraph">
                  <wp:posOffset>-1624965</wp:posOffset>
                </wp:positionV>
                <wp:extent cx="2980055" cy="2886075"/>
                <wp:effectExtent l="0" t="0" r="0" b="9525"/>
                <wp:wrapSquare wrapText="bothSides"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0055" cy="288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7A6DFB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Some animals lay eggs which hatch into live young. This young then develops into an adult. </w:t>
                            </w:r>
                          </w:p>
                          <w:p w14:paraId="3BDA1B90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>When these eggs hatch, some animals look like their adult, e.g. birds and reptiles.</w:t>
                            </w:r>
                          </w:p>
                          <w:p w14:paraId="396033F0" w14:textId="77777777" w:rsidR="00DE301F" w:rsidRDefault="00DE301F" w:rsidP="00DE301F">
                            <w:pPr>
                              <w:shd w:val="clear" w:color="auto" w:fill="E7B1FF"/>
                            </w:pPr>
                          </w:p>
                          <w:p w14:paraId="3AB542BF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6274112" wp14:editId="2AF7FD2C">
                                  <wp:extent cx="1261151" cy="1307233"/>
                                  <wp:effectExtent l="0" t="0" r="889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657" cy="13274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550B" id="Text Box 61" o:spid="_x0000_s1028" type="#_x0000_t202" style="position:absolute;margin-left:522pt;margin-top:-127.95pt;width:234.65pt;height:22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" filled="f" stroked="f">
                <v:textbox>
                  <w:txbxContent>
                    <w:p w14:paraId="687A6DFB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Some animals lay eggs which hatch into live young. This young then develops into an adult. </w:t>
                      </w:r>
                    </w:p>
                    <w:p w14:paraId="3BDA1B90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>When these eggs hatch, some animals look like their adult, e.g. birds and reptiles.</w:t>
                      </w:r>
                    </w:p>
                    <w:p w14:paraId="396033F0" w14:textId="77777777" w:rsidR="00DE301F" w:rsidRDefault="00DE301F" w:rsidP="00DE301F">
                      <w:pPr>
                        <w:shd w:val="clear" w:color="auto" w:fill="E7B1FF"/>
                      </w:pPr>
                    </w:p>
                    <w:p w14:paraId="3AB542BF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6274112" wp14:editId="2AF7FD2C">
                            <wp:extent cx="1261151" cy="1307233"/>
                            <wp:effectExtent l="0" t="0" r="889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657" cy="13274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75DA05" w14:textId="35B8E69B" w:rsidR="00644FF0" w:rsidRDefault="00F51F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D8568" wp14:editId="3AD1B201">
                <wp:simplePos x="0" y="0"/>
                <wp:positionH relativeFrom="column">
                  <wp:posOffset>3199765</wp:posOffset>
                </wp:positionH>
                <wp:positionV relativeFrom="paragraph">
                  <wp:posOffset>-3891915</wp:posOffset>
                </wp:positionV>
                <wp:extent cx="3433445" cy="1872615"/>
                <wp:effectExtent l="0" t="0" r="0" b="0"/>
                <wp:wrapSquare wrapText="bothSides"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3445" cy="1872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4097B" w14:textId="77777777" w:rsidR="00DE301F" w:rsidRDefault="00DE301F" w:rsidP="00DE301F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 xml:space="preserve">Some animals give birth to live young. Their offspring normally look like them when they are born.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0363AC9" wp14:editId="3B79EA57">
                                  <wp:extent cx="1297584" cy="943610"/>
                                  <wp:effectExtent l="0" t="0" r="0" b="0"/>
                                  <wp:docPr id="93" name="Picture 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0192" r="4887" b="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9158" cy="9665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D8568" id="Text Box 59" o:spid="_x0000_s1029" type="#_x0000_t202" style="position:absolute;margin-left:251.95pt;margin-top:-306.45pt;width:270.35pt;height:14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" filled="f" stroked="f">
                <v:textbox>
                  <w:txbxContent>
                    <w:p w14:paraId="05D4097B" w14:textId="77777777" w:rsidR="00DE301F" w:rsidRDefault="00DE301F" w:rsidP="00DE301F">
                      <w:pPr>
                        <w:shd w:val="clear" w:color="auto" w:fill="E7B1FF"/>
                        <w:jc w:val="center"/>
                      </w:pPr>
                      <w:r>
                        <w:t xml:space="preserve">Some animals give birth to live young. Their offspring normally look like them when they are born.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00363AC9" wp14:editId="3B79EA57">
                            <wp:extent cx="1297584" cy="943610"/>
                            <wp:effectExtent l="0" t="0" r="0" b="0"/>
                            <wp:docPr id="93" name="Picture 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0192" r="4887" b="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9158" cy="9665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405E65" wp14:editId="216EBB19">
                <wp:simplePos x="0" y="0"/>
                <wp:positionH relativeFrom="column">
                  <wp:posOffset>3133725</wp:posOffset>
                </wp:positionH>
                <wp:positionV relativeFrom="paragraph">
                  <wp:posOffset>-4444365</wp:posOffset>
                </wp:positionV>
                <wp:extent cx="6476365" cy="476250"/>
                <wp:effectExtent l="0" t="0" r="0" b="0"/>
                <wp:wrapSquare wrapText="bothSides"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636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35770A" w14:textId="77777777" w:rsidR="00DE301F" w:rsidRDefault="00DE301F" w:rsidP="00DE301F">
                            <w:pPr>
                              <w:shd w:val="clear" w:color="auto" w:fill="E7B1FF"/>
                            </w:pPr>
                            <w:r>
                              <w:t xml:space="preserve">All living things reproduce and have off-spring.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05E65" id="Text Box 58" o:spid="_x0000_s1030" type="#_x0000_t202" style="position:absolute;margin-left:246.75pt;margin-top:-349.95pt;width:509.9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" filled="f" stroked="f">
                <v:textbox>
                  <w:txbxContent>
                    <w:p w14:paraId="3335770A" w14:textId="77777777" w:rsidR="00DE301F" w:rsidRDefault="00DE301F" w:rsidP="00DE301F">
                      <w:pPr>
                        <w:shd w:val="clear" w:color="auto" w:fill="E7B1FF"/>
                      </w:pPr>
                      <w:r>
                        <w:t xml:space="preserve">All living things reproduce and have off-spring.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39F4CC" w14:textId="70C62317" w:rsidR="00644FF0" w:rsidRDefault="00644FF0"/>
    <w:p w14:paraId="4A70EDC8" w14:textId="0503ADA9" w:rsidR="00644FF0" w:rsidRDefault="00644FF0"/>
    <w:p w14:paraId="695EE9EC" w14:textId="097479B3" w:rsidR="00644FF0" w:rsidRDefault="00644FF0"/>
    <w:p w14:paraId="7940E9E8" w14:textId="2A6D7155" w:rsidR="00644FF0" w:rsidRDefault="00644FF0"/>
    <w:p w14:paraId="4A5A6E0E" w14:textId="77777777" w:rsidR="00644FF0" w:rsidRDefault="00644FF0"/>
    <w:p w14:paraId="0A3CE3D5" w14:textId="77777777" w:rsidR="00644FF0" w:rsidRDefault="00644FF0"/>
    <w:p w14:paraId="60B8041C" w14:textId="77777777" w:rsidR="0093210E" w:rsidRDefault="0093210E"/>
    <w:p w14:paraId="548F74AE" w14:textId="77777777" w:rsidR="0093210E" w:rsidRDefault="0093210E"/>
    <w:tbl>
      <w:tblPr>
        <w:tblStyle w:val="TableGrid"/>
        <w:tblW w:w="14170" w:type="dxa"/>
        <w:tblLook w:val="04A0" w:firstRow="1" w:lastRow="0" w:firstColumn="1" w:lastColumn="0" w:noHBand="0" w:noVBand="1"/>
      </w:tblPr>
      <w:tblGrid>
        <w:gridCol w:w="1310"/>
        <w:gridCol w:w="12860"/>
      </w:tblGrid>
      <w:tr w:rsidR="0015366F" w14:paraId="5668A271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5CFD2690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Key Vocabulary</w:t>
            </w:r>
          </w:p>
        </w:tc>
        <w:tc>
          <w:tcPr>
            <w:tcW w:w="12860" w:type="dxa"/>
            <w:shd w:val="clear" w:color="auto" w:fill="E7B1FF"/>
          </w:tcPr>
          <w:p w14:paraId="76BD4763" w14:textId="77777777" w:rsidR="0015366F" w:rsidRPr="00F51F1D" w:rsidRDefault="0015366F" w:rsidP="009A3F93">
            <w:pPr>
              <w:rPr>
                <w:sz w:val="20"/>
                <w:szCs w:val="20"/>
              </w:rPr>
            </w:pPr>
          </w:p>
        </w:tc>
      </w:tr>
      <w:tr w:rsidR="0015366F" w14:paraId="56A44CE3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072C9E19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Dehydrate</w:t>
            </w:r>
          </w:p>
        </w:tc>
        <w:tc>
          <w:tcPr>
            <w:tcW w:w="12860" w:type="dxa"/>
            <w:shd w:val="clear" w:color="auto" w:fill="E7B1FF"/>
          </w:tcPr>
          <w:p w14:paraId="55B9DEC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To lose water (dry out).</w:t>
            </w:r>
          </w:p>
        </w:tc>
      </w:tr>
      <w:tr w:rsidR="0015366F" w14:paraId="4AB57825" w14:textId="77777777" w:rsidTr="00F51F1D">
        <w:trPr>
          <w:trHeight w:val="751"/>
        </w:trPr>
        <w:tc>
          <w:tcPr>
            <w:tcW w:w="1310" w:type="dxa"/>
            <w:shd w:val="clear" w:color="auto" w:fill="E7B1FF"/>
          </w:tcPr>
          <w:p w14:paraId="78267D1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Diet</w:t>
            </w:r>
          </w:p>
        </w:tc>
        <w:tc>
          <w:tcPr>
            <w:tcW w:w="12860" w:type="dxa"/>
            <w:shd w:val="clear" w:color="auto" w:fill="E7B1FF"/>
          </w:tcPr>
          <w:p w14:paraId="77992F38" w14:textId="762EF019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Th</w:t>
            </w:r>
            <w:r w:rsidR="00BA44BA">
              <w:rPr>
                <w:sz w:val="20"/>
                <w:szCs w:val="20"/>
              </w:rPr>
              <w:t>e food and water that an animal</w:t>
            </w:r>
            <w:r w:rsidRPr="00F51F1D">
              <w:rPr>
                <w:sz w:val="20"/>
                <w:szCs w:val="20"/>
              </w:rPr>
              <w:t xml:space="preserve"> needs.</w:t>
            </w:r>
          </w:p>
        </w:tc>
      </w:tr>
      <w:tr w:rsidR="0015366F" w14:paraId="322ADCD9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2ECF069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Disease</w:t>
            </w:r>
          </w:p>
        </w:tc>
        <w:tc>
          <w:tcPr>
            <w:tcW w:w="12860" w:type="dxa"/>
            <w:shd w:val="clear" w:color="auto" w:fill="E7B1FF"/>
          </w:tcPr>
          <w:p w14:paraId="573BF4CA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Illness or sickness. </w:t>
            </w:r>
          </w:p>
        </w:tc>
      </w:tr>
      <w:tr w:rsidR="0015366F" w14:paraId="3575B90F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3167472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Energy </w:t>
            </w:r>
          </w:p>
        </w:tc>
        <w:tc>
          <w:tcPr>
            <w:tcW w:w="12860" w:type="dxa"/>
            <w:shd w:val="clear" w:color="auto" w:fill="E7B1FF"/>
          </w:tcPr>
          <w:p w14:paraId="6221603C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The power needed to carry out a task. </w:t>
            </w:r>
          </w:p>
        </w:tc>
      </w:tr>
      <w:tr w:rsidR="0015366F" w14:paraId="16F41DA4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0049576F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Exercise </w:t>
            </w:r>
          </w:p>
        </w:tc>
        <w:tc>
          <w:tcPr>
            <w:tcW w:w="12860" w:type="dxa"/>
            <w:shd w:val="clear" w:color="auto" w:fill="E7B1FF"/>
          </w:tcPr>
          <w:p w14:paraId="18ABEEC8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A physical activity to keep your body fit. </w:t>
            </w:r>
          </w:p>
        </w:tc>
      </w:tr>
      <w:tr w:rsidR="0015366F" w14:paraId="10FD7AA8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2E21DA27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Germs </w:t>
            </w:r>
          </w:p>
        </w:tc>
        <w:tc>
          <w:tcPr>
            <w:tcW w:w="12860" w:type="dxa"/>
            <w:shd w:val="clear" w:color="auto" w:fill="E7B1FF"/>
          </w:tcPr>
          <w:p w14:paraId="63BAD154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Bugs that cause disease and illness. </w:t>
            </w:r>
          </w:p>
        </w:tc>
      </w:tr>
      <w:tr w:rsidR="0015366F" w14:paraId="5B9EA5A8" w14:textId="77777777" w:rsidTr="00F51F1D">
        <w:trPr>
          <w:trHeight w:val="751"/>
        </w:trPr>
        <w:tc>
          <w:tcPr>
            <w:tcW w:w="1310" w:type="dxa"/>
            <w:shd w:val="clear" w:color="auto" w:fill="E7B1FF"/>
          </w:tcPr>
          <w:p w14:paraId="67572B29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Heart Rate </w:t>
            </w:r>
          </w:p>
        </w:tc>
        <w:tc>
          <w:tcPr>
            <w:tcW w:w="12860" w:type="dxa"/>
            <w:shd w:val="clear" w:color="auto" w:fill="E7B1FF"/>
          </w:tcPr>
          <w:p w14:paraId="161FC393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The number of times a heart beats in one minute.</w:t>
            </w:r>
          </w:p>
        </w:tc>
      </w:tr>
      <w:tr w:rsidR="0015366F" w14:paraId="3163929A" w14:textId="77777777" w:rsidTr="00F51F1D">
        <w:trPr>
          <w:trHeight w:val="712"/>
        </w:trPr>
        <w:tc>
          <w:tcPr>
            <w:tcW w:w="1310" w:type="dxa"/>
            <w:shd w:val="clear" w:color="auto" w:fill="E7B1FF"/>
          </w:tcPr>
          <w:p w14:paraId="70461444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Hygiene</w:t>
            </w:r>
          </w:p>
        </w:tc>
        <w:tc>
          <w:tcPr>
            <w:tcW w:w="12860" w:type="dxa"/>
            <w:shd w:val="clear" w:color="auto" w:fill="E7B1FF"/>
          </w:tcPr>
          <w:p w14:paraId="4B8466AB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How clean something is (to stay healthy and stop disease and illness spreading).</w:t>
            </w:r>
          </w:p>
        </w:tc>
      </w:tr>
      <w:tr w:rsidR="0015366F" w14:paraId="7B6D9032" w14:textId="77777777" w:rsidTr="00F51F1D">
        <w:trPr>
          <w:trHeight w:val="688"/>
        </w:trPr>
        <w:tc>
          <w:tcPr>
            <w:tcW w:w="1310" w:type="dxa"/>
            <w:shd w:val="clear" w:color="auto" w:fill="E7B1FF"/>
          </w:tcPr>
          <w:p w14:paraId="53FBE7AD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 xml:space="preserve">Nutrition </w:t>
            </w:r>
          </w:p>
        </w:tc>
        <w:tc>
          <w:tcPr>
            <w:tcW w:w="12860" w:type="dxa"/>
            <w:shd w:val="clear" w:color="auto" w:fill="E7B1FF"/>
          </w:tcPr>
          <w:p w14:paraId="01F3A780" w14:textId="77777777" w:rsidR="0015366F" w:rsidRPr="00F51F1D" w:rsidRDefault="0015366F" w:rsidP="009A3F93">
            <w:pPr>
              <w:rPr>
                <w:sz w:val="20"/>
                <w:szCs w:val="20"/>
              </w:rPr>
            </w:pPr>
            <w:r w:rsidRPr="00F51F1D">
              <w:rPr>
                <w:sz w:val="20"/>
                <w:szCs w:val="20"/>
              </w:rPr>
              <w:t>Food needed to live.</w:t>
            </w:r>
          </w:p>
        </w:tc>
      </w:tr>
      <w:tr w:rsidR="0015366F" w14:paraId="50C63D80" w14:textId="77777777" w:rsidTr="00F51F1D">
        <w:trPr>
          <w:trHeight w:val="623"/>
        </w:trPr>
        <w:tc>
          <w:tcPr>
            <w:tcW w:w="1310" w:type="dxa"/>
            <w:shd w:val="clear" w:color="auto" w:fill="E7B1FF"/>
          </w:tcPr>
          <w:p w14:paraId="3541BEEF" w14:textId="77777777" w:rsidR="0015366F" w:rsidRDefault="0015366F" w:rsidP="009A3F93">
            <w:r>
              <w:t xml:space="preserve">Pulse </w:t>
            </w:r>
          </w:p>
        </w:tc>
        <w:tc>
          <w:tcPr>
            <w:tcW w:w="12860" w:type="dxa"/>
            <w:shd w:val="clear" w:color="auto" w:fill="E7B1FF"/>
          </w:tcPr>
          <w:p w14:paraId="3646AF77" w14:textId="3B88E981" w:rsidR="0015366F" w:rsidRDefault="0015366F" w:rsidP="009A3F93">
            <w:r>
              <w:t>The beating of the he</w:t>
            </w:r>
            <w:r w:rsidR="006C776F">
              <w:t>art that can be felt in your ne</w:t>
            </w:r>
            <w:r>
              <w:t>ck and wrist.</w:t>
            </w:r>
          </w:p>
        </w:tc>
      </w:tr>
    </w:tbl>
    <w:p w14:paraId="60322619" w14:textId="41F6C32C" w:rsidR="00644FF0" w:rsidRDefault="00F51F1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3795811" wp14:editId="2B3D9B0D">
                <wp:simplePos x="0" y="0"/>
                <wp:positionH relativeFrom="column">
                  <wp:posOffset>5114290</wp:posOffset>
                </wp:positionH>
                <wp:positionV relativeFrom="paragraph">
                  <wp:posOffset>0</wp:posOffset>
                </wp:positionV>
                <wp:extent cx="2257425" cy="1190625"/>
                <wp:effectExtent l="0" t="0" r="0" b="9525"/>
                <wp:wrapSquare wrapText="bothSides"/>
                <wp:docPr id="112" name="Text Box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190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8893C" w14:textId="77777777" w:rsidR="00F51F1D" w:rsidRDefault="00F51F1D" w:rsidP="00EA1F63">
                            <w:pPr>
                              <w:jc w:val="center"/>
                            </w:pPr>
                          </w:p>
                          <w:p w14:paraId="638D5B45" w14:textId="171E6BC1" w:rsidR="00EA1F63" w:rsidRDefault="00EA1F63" w:rsidP="00EA1F63">
                            <w:pPr>
                              <w:jc w:val="center"/>
                            </w:pPr>
                            <w:r>
                              <w:t>With the ‘sugars and fats’, choose unsaturated fats and use in small amounts.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95811" id="Text Box 112" o:spid="_x0000_s1031" type="#_x0000_t202" style="position:absolute;margin-left:402.7pt;margin-top:0;width:177.75pt;height:9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" filled="f" stroked="f">
                <v:textbox>
                  <w:txbxContent>
                    <w:p w14:paraId="0518893C" w14:textId="77777777" w:rsidR="00F51F1D" w:rsidRDefault="00F51F1D" w:rsidP="00EA1F63">
                      <w:pPr>
                        <w:jc w:val="center"/>
                      </w:pPr>
                    </w:p>
                    <w:p w14:paraId="638D5B45" w14:textId="171E6BC1" w:rsidR="00EA1F63" w:rsidRDefault="00EA1F63" w:rsidP="00EA1F63">
                      <w:pPr>
                        <w:jc w:val="center"/>
                      </w:pPr>
                      <w:r>
                        <w:t>With the ‘sugars and fats’, choose unsaturated fats and use in small amounts.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7722E5" wp14:editId="5831BD27">
                <wp:simplePos x="0" y="0"/>
                <wp:positionH relativeFrom="column">
                  <wp:posOffset>7705725</wp:posOffset>
                </wp:positionH>
                <wp:positionV relativeFrom="paragraph">
                  <wp:posOffset>2057400</wp:posOffset>
                </wp:positionV>
                <wp:extent cx="1512570" cy="523875"/>
                <wp:effectExtent l="0" t="0" r="0" b="9525"/>
                <wp:wrapSquare wrapText="bothSides"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57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B4829" w14:textId="091D305E" w:rsidR="00EA1F63" w:rsidRDefault="00EA1F63" w:rsidP="00EA1F63">
                            <w:pPr>
                              <w:jc w:val="center"/>
                            </w:pPr>
                            <w:r>
                              <w:t>Eat less often and in small amounts.</w:t>
                            </w:r>
                          </w:p>
                          <w:p w14:paraId="52DE594E" w14:textId="0A460582" w:rsidR="00EA1F63" w:rsidRDefault="00EA1F63" w:rsidP="00EA1F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22E5" id="Text Box 110" o:spid="_x0000_s1032" type="#_x0000_t202" style="position:absolute;margin-left:606.75pt;margin-top:162pt;width:119.1pt;height:4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" filled="f" stroked="f">
                <v:textbox>
                  <w:txbxContent>
                    <w:p w14:paraId="11CB4829" w14:textId="091D305E" w:rsidR="00EA1F63" w:rsidRDefault="00EA1F63" w:rsidP="00EA1F63">
                      <w:pPr>
                        <w:jc w:val="center"/>
                      </w:pPr>
                      <w:r>
                        <w:t>Eat less often and in small amounts.</w:t>
                      </w:r>
                    </w:p>
                    <w:p w14:paraId="52DE594E" w14:textId="0A460582" w:rsidR="00EA1F63" w:rsidRDefault="00EA1F63" w:rsidP="00EA1F63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7F212F" wp14:editId="4AC99A24">
                <wp:simplePos x="0" y="0"/>
                <wp:positionH relativeFrom="column">
                  <wp:posOffset>7562850</wp:posOffset>
                </wp:positionH>
                <wp:positionV relativeFrom="paragraph">
                  <wp:posOffset>485775</wp:posOffset>
                </wp:positionV>
                <wp:extent cx="1905635" cy="1638300"/>
                <wp:effectExtent l="0" t="0" r="0" b="0"/>
                <wp:wrapSquare wrapText="bothSides"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163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0E919" w14:textId="5351ACEC" w:rsidR="00EA1F63" w:rsidRDefault="00EA1F63">
                            <w:r>
                              <w:t>We m</w:t>
                            </w:r>
                            <w:r w:rsidR="00F51F1D">
                              <w:t>u</w:t>
                            </w:r>
                            <w:r>
                              <w:t xml:space="preserve">st drink 6-8 glasses a day. </w:t>
                            </w:r>
                            <w:proofErr w:type="gramStart"/>
                            <w:r w:rsidR="00586F55">
                              <w:t>Water ,</w:t>
                            </w:r>
                            <w:proofErr w:type="gramEnd"/>
                            <w:r w:rsidR="00586F55">
                              <w:t xml:space="preserve"> lower fat milk, sugar-free drinks including all tea and coffee count. </w:t>
                            </w:r>
                          </w:p>
                          <w:p w14:paraId="619EFC3A" w14:textId="549B2E69" w:rsidR="00EA1F63" w:rsidRDefault="00EA1F63">
                            <w:r>
                              <w:t xml:space="preserve">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77440CE" wp14:editId="2AAD66ED">
                                  <wp:extent cx="1281303" cy="720878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338" cy="7248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F212F" id="Text Box 108" o:spid="_x0000_s1033" type="#_x0000_t202" style="position:absolute;margin-left:595.5pt;margin-top:38.25pt;width:150.05pt;height:129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" filled="f" stroked="f">
                <v:textbox>
                  <w:txbxContent>
                    <w:p w14:paraId="4720E919" w14:textId="5351ACEC" w:rsidR="00EA1F63" w:rsidRDefault="00EA1F63">
                      <w:r>
                        <w:t>We m</w:t>
                      </w:r>
                      <w:r w:rsidR="00F51F1D">
                        <w:t>u</w:t>
                      </w:r>
                      <w:r>
                        <w:t xml:space="preserve">st drink 6-8 glasses a day. </w:t>
                      </w:r>
                      <w:proofErr w:type="gramStart"/>
                      <w:r w:rsidR="00586F55">
                        <w:t>Water ,</w:t>
                      </w:r>
                      <w:proofErr w:type="gramEnd"/>
                      <w:r w:rsidR="00586F55">
                        <w:t xml:space="preserve"> lower fat milk, sugar-free drinks including all tea and coffee count. </w:t>
                      </w:r>
                    </w:p>
                    <w:p w14:paraId="619EFC3A" w14:textId="549B2E69" w:rsidR="00EA1F63" w:rsidRDefault="00EA1F63">
                      <w:r>
                        <w:t xml:space="preserve">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577440CE" wp14:editId="2AAD66ED">
                            <wp:extent cx="1281303" cy="720878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338" cy="7248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ACE8F8" wp14:editId="05DE5B0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9618345" cy="3245485"/>
                <wp:effectExtent l="0" t="0" r="0" b="0"/>
                <wp:wrapSquare wrapText="bothSides"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8345" cy="324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4EDF" w14:textId="05B4BA66" w:rsidR="00586F55" w:rsidRDefault="009A7E3D" w:rsidP="00EA1F63">
                            <w:pPr>
                              <w:shd w:val="clear" w:color="auto" w:fill="E7B1FF"/>
                            </w:pPr>
                            <w:r>
                              <w:t xml:space="preserve">To grow into a healthy adult, we must eat the right types of food in the right amount and exercise. </w:t>
                            </w:r>
                          </w:p>
                          <w:p w14:paraId="3DB27173" w14:textId="77777777" w:rsidR="00EA1F63" w:rsidRDefault="00EA1F63" w:rsidP="00EA1F63">
                            <w:pPr>
                              <w:shd w:val="clear" w:color="auto" w:fill="E7B1FF"/>
                            </w:pPr>
                          </w:p>
                          <w:p w14:paraId="5B393AA4" w14:textId="5DEA6F17" w:rsidR="00586F55" w:rsidRDefault="00586F55" w:rsidP="00EA1F63">
                            <w:pPr>
                              <w:shd w:val="clear" w:color="auto" w:fill="E7B1FF"/>
                            </w:pPr>
                            <w:r>
                              <w:t xml:space="preserve">                                         </w:t>
                            </w: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E8869B" wp14:editId="6FBEEC4E">
                                  <wp:extent cx="3329620" cy="2346198"/>
                                  <wp:effectExtent l="0" t="0" r="0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5319" cy="235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CE8F8" id="Text Box 106" o:spid="_x0000_s1034" type="#_x0000_t202" style="position:absolute;margin-left:0;margin-top:0;width:757.35pt;height:255.5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" filled="f" stroked="f">
                <v:textbox>
                  <w:txbxContent>
                    <w:p w14:paraId="0A7C4EDF" w14:textId="05B4BA66" w:rsidR="00586F55" w:rsidRDefault="009A7E3D" w:rsidP="00EA1F63">
                      <w:pPr>
                        <w:shd w:val="clear" w:color="auto" w:fill="E7B1FF"/>
                      </w:pPr>
                      <w:r>
                        <w:t xml:space="preserve">To grow into a healthy adult, we must eat the right types of food in the right amount and exercise. </w:t>
                      </w:r>
                    </w:p>
                    <w:p w14:paraId="3DB27173" w14:textId="77777777" w:rsidR="00EA1F63" w:rsidRDefault="00EA1F63" w:rsidP="00EA1F63">
                      <w:pPr>
                        <w:shd w:val="clear" w:color="auto" w:fill="E7B1FF"/>
                      </w:pPr>
                    </w:p>
                    <w:p w14:paraId="5B393AA4" w14:textId="5DEA6F17" w:rsidR="00586F55" w:rsidRDefault="00586F55" w:rsidP="00EA1F63">
                      <w:pPr>
                        <w:shd w:val="clear" w:color="auto" w:fill="E7B1FF"/>
                      </w:pPr>
                      <w:r>
                        <w:t xml:space="preserve">                                         </w:t>
                      </w: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27E8869B" wp14:editId="6FBEEC4E">
                            <wp:extent cx="3329620" cy="2346198"/>
                            <wp:effectExtent l="0" t="0" r="0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45319" cy="235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EC7BAC" w14:textId="0344C326" w:rsidR="00644FF0" w:rsidRDefault="00644FF0"/>
    <w:p w14:paraId="51517995" w14:textId="48A85DE2" w:rsidR="00644FF0" w:rsidRDefault="00644FF0"/>
    <w:p w14:paraId="3DB22BF6" w14:textId="3474623A" w:rsidR="00644FF0" w:rsidRDefault="00644FF0"/>
    <w:p w14:paraId="774D463E" w14:textId="35E94A89" w:rsidR="00644FF0" w:rsidRDefault="00644FF0"/>
    <w:p w14:paraId="6A8CBC78" w14:textId="1D87C584" w:rsidR="00644FF0" w:rsidRDefault="00644FF0"/>
    <w:p w14:paraId="342742DA" w14:textId="7860E956" w:rsidR="00644FF0" w:rsidRDefault="00644FF0"/>
    <w:p w14:paraId="613C7751" w14:textId="22C02000" w:rsidR="00C25DB8" w:rsidRDefault="00F51F1D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6F0333C" wp14:editId="53B50106">
                <wp:simplePos x="0" y="0"/>
                <wp:positionH relativeFrom="column">
                  <wp:posOffset>180975</wp:posOffset>
                </wp:positionH>
                <wp:positionV relativeFrom="paragraph">
                  <wp:posOffset>0</wp:posOffset>
                </wp:positionV>
                <wp:extent cx="9436735" cy="5676900"/>
                <wp:effectExtent l="0" t="0" r="0" b="0"/>
                <wp:wrapSquare wrapText="bothSides"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6735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9EECB" w14:textId="77777777" w:rsidR="009A7E3D" w:rsidRDefault="0093210E" w:rsidP="00EA1F63">
                            <w:pPr>
                              <w:shd w:val="clear" w:color="auto" w:fill="E7B1FF"/>
                            </w:pPr>
                            <w:r>
                              <w:t>To stay alive, all animals have 3 basic needs: air</w:t>
                            </w:r>
                            <w:r w:rsidR="009A7E3D">
                              <w:t>, water and food</w:t>
                            </w:r>
                          </w:p>
                          <w:p w14:paraId="320FE97D" w14:textId="3B4E0399" w:rsidR="0093210E" w:rsidRDefault="00EA1F63" w:rsidP="00EA1F63">
                            <w:pPr>
                              <w:shd w:val="clear" w:color="auto" w:fill="E7B1FF"/>
                            </w:pPr>
                            <w:r>
                              <w:t xml:space="preserve">     </w:t>
                            </w:r>
                            <w:r w:rsidR="009A7E3D">
                              <w:t xml:space="preserve"> </w:t>
                            </w:r>
                            <w:r w:rsidR="0093210E">
                              <w:t xml:space="preserve"> </w:t>
                            </w:r>
                            <w:r w:rsidR="009A7E3D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5689A" wp14:editId="5E929192">
                                  <wp:extent cx="2320671" cy="1037625"/>
                                  <wp:effectExtent l="0" t="0" r="0" b="381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572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367" cy="10835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93210E">
                              <w:t xml:space="preserve"> </w:t>
                            </w:r>
                            <w:r w:rsidR="00CC728A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869325E" wp14:editId="79743B85">
                                  <wp:extent cx="1195959" cy="1107235"/>
                                  <wp:effectExtent l="0" t="0" r="0" b="10795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247" cy="1130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t xml:space="preserve">           </w:t>
                            </w:r>
                            <w:r w:rsidR="00F51F1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AECE757" wp14:editId="2D73B785">
                                  <wp:extent cx="949071" cy="711678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848" cy="7227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A7E3D"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1642CFE" wp14:editId="349B0C2D">
                                  <wp:extent cx="1985391" cy="1136211"/>
                                  <wp:effectExtent l="0" t="0" r="0" b="6985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5916" cy="11708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0333C" id="Text Box 102" o:spid="_x0000_s1035" type="#_x0000_t202" style="position:absolute;margin-left:14.25pt;margin-top:0;width:743.05pt;height:44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" filled="f" stroked="f">
                <v:textbox>
                  <w:txbxContent>
                    <w:p w14:paraId="4D19EECB" w14:textId="77777777" w:rsidR="009A7E3D" w:rsidRDefault="0093210E" w:rsidP="00EA1F63">
                      <w:pPr>
                        <w:shd w:val="clear" w:color="auto" w:fill="E7B1FF"/>
                      </w:pPr>
                      <w:r>
                        <w:t>To stay alive, all animals have 3 basic needs: air</w:t>
                      </w:r>
                      <w:r w:rsidR="009A7E3D">
                        <w:t>, water and food</w:t>
                      </w:r>
                    </w:p>
                    <w:p w14:paraId="320FE97D" w14:textId="3B4E0399" w:rsidR="0093210E" w:rsidRDefault="00EA1F63" w:rsidP="00EA1F63">
                      <w:pPr>
                        <w:shd w:val="clear" w:color="auto" w:fill="E7B1FF"/>
                      </w:pPr>
                      <w:r>
                        <w:t xml:space="preserve">     </w:t>
                      </w:r>
                      <w:r w:rsidR="009A7E3D">
                        <w:t xml:space="preserve"> </w:t>
                      </w:r>
                      <w:r w:rsidR="0093210E">
                        <w:t xml:space="preserve"> </w:t>
                      </w:r>
                      <w:r w:rsidR="009A7E3D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775689A" wp14:editId="5E929192">
                            <wp:extent cx="2320671" cy="1037625"/>
                            <wp:effectExtent l="0" t="0" r="0" b="381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572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23367" cy="10835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93210E">
                        <w:t xml:space="preserve"> </w:t>
                      </w:r>
                      <w:r w:rsidR="00CC728A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869325E" wp14:editId="79743B85">
                            <wp:extent cx="1195959" cy="1107235"/>
                            <wp:effectExtent l="0" t="0" r="0" b="10795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247" cy="1130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t xml:space="preserve">           </w:t>
                      </w:r>
                      <w:r w:rsidR="00F51F1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3AECE757" wp14:editId="2D73B785">
                            <wp:extent cx="949071" cy="711678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3848" cy="7227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A7E3D"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41642CFE" wp14:editId="349B0C2D">
                            <wp:extent cx="1985391" cy="1136211"/>
                            <wp:effectExtent l="0" t="0" r="0" b="6985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5916" cy="11708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E9B708" wp14:editId="2FFCBF37">
                <wp:simplePos x="0" y="0"/>
                <wp:positionH relativeFrom="margin">
                  <wp:posOffset>171450</wp:posOffset>
                </wp:positionH>
                <wp:positionV relativeFrom="paragraph">
                  <wp:posOffset>2002790</wp:posOffset>
                </wp:positionV>
                <wp:extent cx="9438640" cy="1133475"/>
                <wp:effectExtent l="0" t="0" r="0" b="9525"/>
                <wp:wrapSquare wrapText="bothSides"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386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A22A9" w14:textId="233B4D34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t>To stop illness and infections spreading, we must be hygienic and keep ourselves clean.</w:t>
                            </w:r>
                          </w:p>
                          <w:p w14:paraId="0CA47CCA" w14:textId="24170C30" w:rsidR="00EA1F63" w:rsidRDefault="00EA1F63" w:rsidP="00EA1F63">
                            <w:pPr>
                              <w:shd w:val="clear" w:color="auto" w:fill="E7B1FF"/>
                              <w:jc w:val="center"/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54061D" wp14:editId="4D1233C6">
                                  <wp:extent cx="1711071" cy="721003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538" cy="724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9B708" id="Text Box 113" o:spid="_x0000_s1036" type="#_x0000_t202" style="position:absolute;margin-left:13.5pt;margin-top:157.7pt;width:743.2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" filled="f" stroked="f">
                <v:textbox>
                  <w:txbxContent>
                    <w:p w14:paraId="1ABA22A9" w14:textId="233B4D34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t>To stop illness and infections spreading, we must be hygienic and keep ourselves clean.</w:t>
                      </w:r>
                    </w:p>
                    <w:p w14:paraId="0CA47CCA" w14:textId="24170C30" w:rsidR="00EA1F63" w:rsidRDefault="00EA1F63" w:rsidP="00EA1F63">
                      <w:pPr>
                        <w:shd w:val="clear" w:color="auto" w:fill="E7B1FF"/>
                        <w:jc w:val="center"/>
                      </w:pPr>
                      <w:r>
                        <w:rPr>
                          <w:rFonts w:ascii="Helvetica" w:hAnsi="Helvetica" w:cs="Helvetica"/>
                          <w:noProof/>
                          <w:lang w:eastAsia="en-GB"/>
                        </w:rPr>
                        <w:drawing>
                          <wp:inline distT="0" distB="0" distL="0" distR="0" wp14:anchorId="1954061D" wp14:editId="4D1233C6">
                            <wp:extent cx="1711071" cy="721003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538" cy="7241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25DB8" w:rsidSect="00DE301F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57B610" w14:textId="77777777" w:rsidR="003C2EF6" w:rsidRDefault="003C2EF6" w:rsidP="0015366F">
      <w:r>
        <w:separator/>
      </w:r>
    </w:p>
  </w:endnote>
  <w:endnote w:type="continuationSeparator" w:id="0">
    <w:p w14:paraId="1B4EC37C" w14:textId="77777777" w:rsidR="003C2EF6" w:rsidRDefault="003C2EF6" w:rsidP="0015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0DF7BB" w14:textId="77777777" w:rsidR="00C36C2D" w:rsidRDefault="00C36C2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D6322" w14:textId="77777777" w:rsidR="00C36C2D" w:rsidRDefault="00C36C2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6F7EF" w14:textId="77777777" w:rsidR="00C36C2D" w:rsidRDefault="00C36C2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CA32C5" w14:textId="77777777" w:rsidR="003C2EF6" w:rsidRDefault="003C2EF6" w:rsidP="0015366F">
      <w:r>
        <w:separator/>
      </w:r>
    </w:p>
  </w:footnote>
  <w:footnote w:type="continuationSeparator" w:id="0">
    <w:p w14:paraId="49737C58" w14:textId="77777777" w:rsidR="003C2EF6" w:rsidRDefault="003C2EF6" w:rsidP="001536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719B5D" w14:textId="77777777" w:rsidR="00C36C2D" w:rsidRDefault="00C36C2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97E7C" w14:textId="099C3ECC" w:rsidR="003B1CA0" w:rsidRPr="003B1CA0" w:rsidRDefault="00C36C2D" w:rsidP="00966B37">
    <w:pPr>
      <w:pStyle w:val="Header"/>
      <w:jc w:val="center"/>
      <w:rPr>
        <w:b/>
        <w:color w:val="7030A0"/>
        <w:sz w:val="32"/>
      </w:rPr>
    </w:pP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0" wp14:anchorId="37BB98B3" wp14:editId="740E2B0D">
          <wp:simplePos x="0" y="0"/>
          <wp:positionH relativeFrom="column">
            <wp:posOffset>9004935</wp:posOffset>
          </wp:positionH>
          <wp:positionV relativeFrom="paragraph">
            <wp:posOffset>-340995</wp:posOffset>
          </wp:positionV>
          <wp:extent cx="622935" cy="782320"/>
          <wp:effectExtent l="0" t="0" r="12065" b="5080"/>
          <wp:wrapSquare wrapText="bothSides"/>
          <wp:docPr id="2" name="Picture 2" descr="Badge Colou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adge Colour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935" cy="782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B37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5E7DC70" wp14:editId="3B4B830E">
          <wp:simplePos x="0" y="0"/>
          <wp:positionH relativeFrom="column">
            <wp:posOffset>-748665</wp:posOffset>
          </wp:positionH>
          <wp:positionV relativeFrom="paragraph">
            <wp:posOffset>-454660</wp:posOffset>
          </wp:positionV>
          <wp:extent cx="965835" cy="1130935"/>
          <wp:effectExtent l="0" t="0" r="571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46" t="26793" r="5598" b="35443"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1130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1CA0" w:rsidRPr="003B1CA0">
      <w:rPr>
        <w:b/>
        <w:color w:val="7030A0"/>
        <w:sz w:val="32"/>
      </w:rPr>
      <w:t>Animals Including Humans Year 2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C582B8" w14:textId="77777777" w:rsidR="00C36C2D" w:rsidRDefault="00C36C2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01F"/>
    <w:rsid w:val="00010592"/>
    <w:rsid w:val="0015366F"/>
    <w:rsid w:val="003B1CA0"/>
    <w:rsid w:val="003C2EF6"/>
    <w:rsid w:val="00401F2B"/>
    <w:rsid w:val="004F1A6B"/>
    <w:rsid w:val="004F3F94"/>
    <w:rsid w:val="00586F55"/>
    <w:rsid w:val="00633F41"/>
    <w:rsid w:val="00644FF0"/>
    <w:rsid w:val="006C776F"/>
    <w:rsid w:val="007F455D"/>
    <w:rsid w:val="0093210E"/>
    <w:rsid w:val="00966B37"/>
    <w:rsid w:val="00982400"/>
    <w:rsid w:val="009A7E3D"/>
    <w:rsid w:val="009C7A07"/>
    <w:rsid w:val="00A75AA8"/>
    <w:rsid w:val="00BA44BA"/>
    <w:rsid w:val="00C36C2D"/>
    <w:rsid w:val="00CC728A"/>
    <w:rsid w:val="00DB7F0B"/>
    <w:rsid w:val="00DE301F"/>
    <w:rsid w:val="00EA1F63"/>
    <w:rsid w:val="00F51F1D"/>
    <w:rsid w:val="00F7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84C3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301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E3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66F"/>
  </w:style>
  <w:style w:type="paragraph" w:styleId="Footer">
    <w:name w:val="footer"/>
    <w:basedOn w:val="Normal"/>
    <w:link w:val="FooterChar"/>
    <w:uiPriority w:val="99"/>
    <w:unhideWhenUsed/>
    <w:rsid w:val="001536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66F"/>
  </w:style>
  <w:style w:type="paragraph" w:customStyle="1" w:styleId="Default">
    <w:name w:val="Default"/>
    <w:rsid w:val="00F51F1D"/>
    <w:pPr>
      <w:autoSpaceDE w:val="0"/>
      <w:autoSpaceDN w:val="0"/>
      <w:adjustRightInd w:val="0"/>
    </w:pPr>
    <w:rPr>
      <w:rFonts w:ascii="Roboto" w:hAnsi="Roboto" w:cs="Roboto"/>
      <w:color w:val="000000"/>
    </w:rPr>
  </w:style>
  <w:style w:type="paragraph" w:customStyle="1" w:styleId="Pa3">
    <w:name w:val="Pa3"/>
    <w:basedOn w:val="Default"/>
    <w:next w:val="Default"/>
    <w:uiPriority w:val="99"/>
    <w:rsid w:val="00F51F1D"/>
    <w:pPr>
      <w:spacing w:line="181" w:lineRule="atLeast"/>
    </w:pPr>
    <w:rPr>
      <w:rFonts w:cstheme="minorBidi"/>
      <w:color w:val="auto"/>
    </w:rPr>
  </w:style>
  <w:style w:type="paragraph" w:customStyle="1" w:styleId="Pa5">
    <w:name w:val="Pa5"/>
    <w:basedOn w:val="Default"/>
    <w:next w:val="Default"/>
    <w:uiPriority w:val="99"/>
    <w:rsid w:val="00F51F1D"/>
    <w:pPr>
      <w:spacing w:line="17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26" Type="http://schemas.openxmlformats.org/officeDocument/2006/relationships/image" Target="media/image100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eader" Target="header3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90.jpeg"/><Relationship Id="rId33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0.gif"/><Relationship Id="rId24" Type="http://schemas.openxmlformats.org/officeDocument/2006/relationships/image" Target="media/image80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0.jpeg"/><Relationship Id="rId23" Type="http://schemas.openxmlformats.org/officeDocument/2006/relationships/image" Target="media/image11.jpeg"/><Relationship Id="rId28" Type="http://schemas.openxmlformats.org/officeDocument/2006/relationships/image" Target="media/image12.jpeg"/><Relationship Id="rId36" Type="http://schemas.openxmlformats.org/officeDocument/2006/relationships/fontTable" Target="fontTable.xml"/><Relationship Id="rId10" Type="http://schemas.openxmlformats.org/officeDocument/2006/relationships/image" Target="media/image3.gif"/><Relationship Id="rId19" Type="http://schemas.openxmlformats.org/officeDocument/2006/relationships/image" Target="media/image70.png"/><Relationship Id="rId31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10.jpe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C18A1805</Template>
  <TotalTime>55</TotalTime>
  <Pages>5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steele</dc:creator>
  <cp:keywords/>
  <dc:description/>
  <cp:lastModifiedBy>st-STEELE-S</cp:lastModifiedBy>
  <cp:revision>7</cp:revision>
  <dcterms:created xsi:type="dcterms:W3CDTF">2020-06-28T17:15:00Z</dcterms:created>
  <dcterms:modified xsi:type="dcterms:W3CDTF">2023-11-13T08:42:00Z</dcterms:modified>
</cp:coreProperties>
</file>